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6"/>
        <w:gridCol w:w="3343"/>
        <w:gridCol w:w="3355"/>
      </w:tblGrid>
      <w:tr w:rsidR="004A1B45" w:rsidRPr="00417611" w14:paraId="1750E93E" w14:textId="77777777" w:rsidTr="00417611">
        <w:tc>
          <w:tcPr>
            <w:tcW w:w="3518" w:type="dxa"/>
            <w:vMerge w:val="restart"/>
          </w:tcPr>
          <w:p w14:paraId="554FC36A" w14:textId="5CDBAD89" w:rsidR="004A1B45" w:rsidRPr="00417611" w:rsidRDefault="004A1B45" w:rsidP="007A7581">
            <w:pPr>
              <w:pStyle w:val="Kop1"/>
              <w:rPr>
                <w:noProof/>
                <w:lang w:val="nl-BE" w:eastAsia="nl-BE"/>
              </w:rPr>
            </w:pPr>
            <w:r w:rsidRPr="00417611">
              <w:rPr>
                <w:noProof/>
                <w:lang w:val="nl-BE" w:eastAsia="nl-BE"/>
              </w:rPr>
              <w:drawing>
                <wp:inline distT="0" distB="0" distL="0" distR="0" wp14:anchorId="50ABED4E" wp14:editId="729D562E">
                  <wp:extent cx="1927407" cy="872026"/>
                  <wp:effectExtent l="0" t="0" r="0" b="4445"/>
                  <wp:docPr id="1" name="irc_mi" descr="http://bicc.thomasmore.be/drupal7/sites/all/themes/bicc/images/logo_t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icc.thomasmore.be/drupal7/sites/all/themes/bicc/images/logo_tm2.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8181"/>
                          <a:stretch/>
                        </pic:blipFill>
                        <pic:spPr bwMode="auto">
                          <a:xfrm>
                            <a:off x="0" y="0"/>
                            <a:ext cx="1958434" cy="8860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04" w:type="dxa"/>
            <w:gridSpan w:val="2"/>
          </w:tcPr>
          <w:p w14:paraId="7008A939" w14:textId="2E6E5C05" w:rsidR="004A1B45" w:rsidRPr="00417611" w:rsidRDefault="004A1B45" w:rsidP="007A7581">
            <w:pPr>
              <w:pStyle w:val="TM1"/>
              <w:rPr>
                <w:bCs/>
                <w:lang w:val="en-US"/>
              </w:rPr>
            </w:pPr>
            <w:proofErr w:type="spellStart"/>
            <w:r w:rsidRPr="00417611">
              <w:rPr>
                <w:lang w:val="en-US"/>
              </w:rPr>
              <w:t>Lerarenopleiding</w:t>
            </w:r>
            <w:proofErr w:type="spellEnd"/>
            <w:r w:rsidRPr="00417611">
              <w:rPr>
                <w:lang w:val="en-US"/>
              </w:rPr>
              <w:t xml:space="preserve"> Thomas More </w:t>
            </w:r>
            <w:proofErr w:type="spellStart"/>
            <w:r w:rsidRPr="00417611">
              <w:rPr>
                <w:lang w:val="en-US"/>
              </w:rPr>
              <w:t>Kempen</w:t>
            </w:r>
            <w:proofErr w:type="spellEnd"/>
          </w:p>
        </w:tc>
      </w:tr>
      <w:tr w:rsidR="004A1B45" w:rsidRPr="00417611" w14:paraId="643D9701" w14:textId="77777777" w:rsidTr="00417611">
        <w:tc>
          <w:tcPr>
            <w:tcW w:w="3518" w:type="dxa"/>
            <w:vMerge/>
          </w:tcPr>
          <w:p w14:paraId="1610BAFB" w14:textId="18C7B48B" w:rsidR="004A1B45" w:rsidRPr="00417611" w:rsidRDefault="004A1B45" w:rsidP="007A7581">
            <w:pPr>
              <w:pStyle w:val="Kop1"/>
            </w:pPr>
          </w:p>
        </w:tc>
        <w:tc>
          <w:tcPr>
            <w:tcW w:w="3450" w:type="dxa"/>
          </w:tcPr>
          <w:p w14:paraId="0CEE2CEA" w14:textId="196B0EC1" w:rsidR="004A1B45" w:rsidRPr="00417611" w:rsidRDefault="004A1B45" w:rsidP="007A7581">
            <w:pPr>
              <w:pStyle w:val="Std1"/>
              <w:rPr>
                <w:lang w:val="en-US"/>
              </w:rPr>
            </w:pPr>
          </w:p>
          <w:p w14:paraId="663FE4E2" w14:textId="76D39050" w:rsidR="004A1B45" w:rsidRPr="00417611" w:rsidRDefault="004A1B45" w:rsidP="007A7581">
            <w:pPr>
              <w:pStyle w:val="Std1"/>
              <w:rPr>
                <w:lang w:val="en-US"/>
              </w:rPr>
            </w:pPr>
            <w:r w:rsidRPr="00417611">
              <w:rPr>
                <w:lang w:val="en-US"/>
              </w:rPr>
              <w:t>Campus Turnhout</w:t>
            </w:r>
          </w:p>
          <w:p w14:paraId="3C3CAB7C" w14:textId="77777777" w:rsidR="004A1B45" w:rsidRPr="00417611" w:rsidRDefault="004A1B45" w:rsidP="007A7581">
            <w:pPr>
              <w:pStyle w:val="Std1"/>
              <w:rPr>
                <w:lang w:val="en-US"/>
              </w:rPr>
            </w:pPr>
            <w:r w:rsidRPr="00417611">
              <w:rPr>
                <w:lang w:val="en-US"/>
              </w:rPr>
              <w:t xml:space="preserve">Campus </w:t>
            </w:r>
            <w:proofErr w:type="spellStart"/>
            <w:r w:rsidRPr="00417611">
              <w:rPr>
                <w:lang w:val="en-US"/>
              </w:rPr>
              <w:t>Blairon</w:t>
            </w:r>
            <w:proofErr w:type="spellEnd"/>
            <w:r w:rsidRPr="00417611">
              <w:rPr>
                <w:lang w:val="en-US"/>
              </w:rPr>
              <w:t xml:space="preserve"> 800</w:t>
            </w:r>
          </w:p>
          <w:p w14:paraId="7E8B97C6" w14:textId="77777777" w:rsidR="004A1B45" w:rsidRPr="00417611" w:rsidRDefault="004A1B45" w:rsidP="007A7581">
            <w:pPr>
              <w:pStyle w:val="Std1"/>
              <w:rPr>
                <w:lang w:val="en-US"/>
              </w:rPr>
            </w:pPr>
            <w:r w:rsidRPr="00417611">
              <w:rPr>
                <w:lang w:val="en-US"/>
              </w:rPr>
              <w:t>2300 Turnhout</w:t>
            </w:r>
          </w:p>
          <w:p w14:paraId="60D324D2" w14:textId="74CBCEA1" w:rsidR="004A1B45" w:rsidRPr="00417611" w:rsidRDefault="004A1B45" w:rsidP="007A7581">
            <w:pPr>
              <w:pStyle w:val="Std1"/>
              <w:rPr>
                <w:lang w:val="en-US"/>
              </w:rPr>
            </w:pPr>
            <w:r w:rsidRPr="00417611">
              <w:rPr>
                <w:lang w:val="en-US"/>
              </w:rPr>
              <w:t>Tel: 014 80 61 01</w:t>
            </w:r>
          </w:p>
        </w:tc>
        <w:tc>
          <w:tcPr>
            <w:tcW w:w="3454" w:type="dxa"/>
          </w:tcPr>
          <w:p w14:paraId="1F38738B" w14:textId="2E25B6F4" w:rsidR="004A1B45" w:rsidRPr="002E0F55" w:rsidRDefault="004A1B45" w:rsidP="007A7581">
            <w:pPr>
              <w:pStyle w:val="Std1"/>
              <w:rPr>
                <w:lang w:val="en-GB"/>
              </w:rPr>
            </w:pPr>
          </w:p>
          <w:p w14:paraId="53B55A83" w14:textId="2B6CA687" w:rsidR="004A1B45" w:rsidRPr="00417611" w:rsidRDefault="004A1B45" w:rsidP="007A7581">
            <w:pPr>
              <w:pStyle w:val="Std1"/>
              <w:rPr>
                <w:lang w:val="nl-BE"/>
              </w:rPr>
            </w:pPr>
            <w:r w:rsidRPr="00417611">
              <w:rPr>
                <w:lang w:val="nl-BE"/>
              </w:rPr>
              <w:t>Campus Vorselaar</w:t>
            </w:r>
          </w:p>
          <w:p w14:paraId="6F5E2436" w14:textId="65FFFC0D" w:rsidR="004A1B45" w:rsidRPr="00417611" w:rsidRDefault="004A1B45" w:rsidP="007A7581">
            <w:pPr>
              <w:pStyle w:val="Std1"/>
              <w:rPr>
                <w:lang w:val="nl-BE"/>
              </w:rPr>
            </w:pPr>
            <w:r w:rsidRPr="00417611">
              <w:rPr>
                <w:lang w:val="nl-BE"/>
              </w:rPr>
              <w:t>Lepelstraat 2</w:t>
            </w:r>
          </w:p>
          <w:p w14:paraId="09A0168B" w14:textId="77777777" w:rsidR="004A1B45" w:rsidRPr="00417611" w:rsidRDefault="004A1B45" w:rsidP="007A7581">
            <w:pPr>
              <w:pStyle w:val="Std1"/>
              <w:rPr>
                <w:lang w:val="nl-BE"/>
              </w:rPr>
            </w:pPr>
            <w:r w:rsidRPr="00417611">
              <w:rPr>
                <w:lang w:val="nl-BE"/>
              </w:rPr>
              <w:t>2290 Vorselaar</w:t>
            </w:r>
          </w:p>
          <w:p w14:paraId="1A8465AE" w14:textId="28CA184B" w:rsidR="004A1B45" w:rsidRPr="00417611" w:rsidRDefault="004A1B45" w:rsidP="007A7581">
            <w:pPr>
              <w:pStyle w:val="Std1"/>
              <w:rPr>
                <w:lang w:val="nl-BE"/>
              </w:rPr>
            </w:pPr>
            <w:r w:rsidRPr="00417611">
              <w:rPr>
                <w:lang w:val="nl-BE"/>
              </w:rPr>
              <w:t>Tel: 014 50 81 60</w:t>
            </w:r>
          </w:p>
        </w:tc>
      </w:tr>
    </w:tbl>
    <w:p w14:paraId="6DB79454" w14:textId="756A12FD" w:rsidR="007A7581" w:rsidRDefault="00AB4B5A" w:rsidP="007A7581">
      <w:r>
        <w:rPr>
          <w:noProof/>
          <w:lang w:val="nl-BE" w:eastAsia="nl-BE"/>
        </w:rPr>
        <mc:AlternateContent>
          <mc:Choice Requires="wps">
            <w:drawing>
              <wp:anchor distT="0" distB="0" distL="114300" distR="114300" simplePos="0" relativeHeight="251659776" behindDoc="1" locked="0" layoutInCell="1" allowOverlap="1" wp14:anchorId="64B40DA5" wp14:editId="6F3246CB">
                <wp:simplePos x="0" y="0"/>
                <wp:positionH relativeFrom="column">
                  <wp:posOffset>203418</wp:posOffset>
                </wp:positionH>
                <wp:positionV relativeFrom="paragraph">
                  <wp:posOffset>-934862</wp:posOffset>
                </wp:positionV>
                <wp:extent cx="6073254" cy="933270"/>
                <wp:effectExtent l="0" t="0" r="22860" b="19685"/>
                <wp:wrapNone/>
                <wp:docPr id="4" name="Rechthoek 4"/>
                <wp:cNvGraphicFramePr/>
                <a:graphic xmlns:a="http://schemas.openxmlformats.org/drawingml/2006/main">
                  <a:graphicData uri="http://schemas.microsoft.com/office/word/2010/wordprocessingShape">
                    <wps:wsp>
                      <wps:cNvSpPr/>
                      <wps:spPr>
                        <a:xfrm>
                          <a:off x="0" y="0"/>
                          <a:ext cx="6073254" cy="9332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F9056" id="Rechthoek 4" o:spid="_x0000_s1026" style="position:absolute;margin-left:16pt;margin-top:-73.6pt;width:478.2pt;height:73.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" fillcolor="white [3212]" strokecolor="white [3212]" strokeweight="2pt"/>
            </w:pict>
          </mc:Fallback>
        </mc:AlternateContent>
      </w:r>
      <w:r w:rsidR="00EE71FE">
        <w:rPr>
          <w:noProof/>
          <w:lang w:val="nl-BE" w:eastAsia="nl-BE"/>
        </w:rPr>
        <w:drawing>
          <wp:anchor distT="0" distB="0" distL="114300" distR="114300" simplePos="0" relativeHeight="251658752" behindDoc="1" locked="0" layoutInCell="1" allowOverlap="1" wp14:anchorId="28897B44" wp14:editId="176D6ADB">
            <wp:simplePos x="0" y="0"/>
            <wp:positionH relativeFrom="margin">
              <wp:posOffset>-1297618</wp:posOffset>
            </wp:positionH>
            <wp:positionV relativeFrom="paragraph">
              <wp:posOffset>-1344153</wp:posOffset>
            </wp:positionV>
            <wp:extent cx="8730368" cy="1685498"/>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8730368" cy="1685498"/>
                    </a:xfrm>
                    <a:prstGeom prst="rect">
                      <a:avLst/>
                    </a:prstGeom>
                  </pic:spPr>
                </pic:pic>
              </a:graphicData>
            </a:graphic>
            <wp14:sizeRelH relativeFrom="margin">
              <wp14:pctWidth>0</wp14:pctWidth>
            </wp14:sizeRelH>
            <wp14:sizeRelV relativeFrom="margin">
              <wp14:pctHeight>0</wp14:pctHeight>
            </wp14:sizeRelV>
          </wp:anchor>
        </w:drawing>
      </w:r>
    </w:p>
    <w:p w14:paraId="6813E3B2" w14:textId="77777777" w:rsidR="00EE71FE" w:rsidRDefault="00EE71FE" w:rsidP="007A7581">
      <w:pPr>
        <w:pStyle w:val="Kop1"/>
      </w:pPr>
    </w:p>
    <w:p w14:paraId="67E641AC" w14:textId="101DF385" w:rsidR="005550B9" w:rsidRDefault="005550B9" w:rsidP="007A7581">
      <w:pPr>
        <w:pStyle w:val="Kop1"/>
      </w:pPr>
      <w:r>
        <w:t>O</w:t>
      </w:r>
      <w:r w:rsidR="00F3166D" w:rsidRPr="007A7581">
        <w:t>ntwerp</w:t>
      </w:r>
      <w:r w:rsidR="00F3166D" w:rsidRPr="00E36E1B">
        <w:t xml:space="preserve"> leeractiviteit</w:t>
      </w:r>
    </w:p>
    <w:p w14:paraId="198D06CC" w14:textId="570D75F0" w:rsidR="008228EC" w:rsidRPr="00E36E1B" w:rsidRDefault="005550B9" w:rsidP="007A7581">
      <w:pPr>
        <w:pStyle w:val="Kop1"/>
        <w:rPr>
          <w:lang w:val="nl-BE"/>
        </w:rPr>
      </w:pPr>
      <w:r>
        <w:t>201</w:t>
      </w:r>
      <w:r w:rsidR="0045566B">
        <w:t>9</w:t>
      </w:r>
      <w:r>
        <w:t>-20</w:t>
      </w:r>
      <w:r w:rsidR="0045566B">
        <w:t>20</w:t>
      </w:r>
    </w:p>
    <w:p w14:paraId="37398EBE" w14:textId="77777777" w:rsidR="00627825" w:rsidRPr="00A0461D" w:rsidRDefault="00627825" w:rsidP="00627825">
      <w:pPr>
        <w:pStyle w:val="TM1"/>
        <w:rPr>
          <w:b w:val="0"/>
          <w:i/>
          <w:sz w:val="14"/>
          <w:lang w:val="nl-BE"/>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157"/>
        <w:gridCol w:w="2039"/>
        <w:gridCol w:w="52"/>
        <w:gridCol w:w="1559"/>
        <w:gridCol w:w="1559"/>
        <w:gridCol w:w="567"/>
        <w:gridCol w:w="2410"/>
      </w:tblGrid>
      <w:tr w:rsidR="00A47825" w:rsidRPr="00417611" w14:paraId="2282A8B4" w14:textId="77777777" w:rsidTr="001B28BD">
        <w:trPr>
          <w:trHeight w:val="170"/>
        </w:trPr>
        <w:tc>
          <w:tcPr>
            <w:tcW w:w="2157" w:type="dxa"/>
          </w:tcPr>
          <w:p w14:paraId="0EC241D6" w14:textId="246304FF" w:rsidR="007A05E4" w:rsidRPr="00417611" w:rsidRDefault="007A05E4" w:rsidP="007F106C">
            <w:pPr>
              <w:pStyle w:val="TM1"/>
              <w:rPr>
                <w:b w:val="0"/>
              </w:rPr>
            </w:pPr>
            <w:r w:rsidRPr="00417611">
              <w:t>Naam student(e):</w:t>
            </w:r>
          </w:p>
        </w:tc>
        <w:tc>
          <w:tcPr>
            <w:tcW w:w="8186" w:type="dxa"/>
            <w:gridSpan w:val="6"/>
          </w:tcPr>
          <w:p w14:paraId="4D6478FF" w14:textId="0E248CAB" w:rsidR="007A05E4" w:rsidRPr="00417611" w:rsidRDefault="001B28BD" w:rsidP="007F106C">
            <w:pPr>
              <w:pStyle w:val="Std1"/>
            </w:pPr>
            <w:r>
              <w:t>Laura Rob</w:t>
            </w:r>
            <w:r w:rsidR="00C42886">
              <w:t>b</w:t>
            </w:r>
            <w:r>
              <w:t>en</w:t>
            </w:r>
          </w:p>
        </w:tc>
      </w:tr>
      <w:tr w:rsidR="007A7581" w:rsidRPr="00417611" w14:paraId="2EEB7668" w14:textId="77777777" w:rsidTr="001B28BD">
        <w:trPr>
          <w:trHeight w:val="170"/>
        </w:trPr>
        <w:tc>
          <w:tcPr>
            <w:tcW w:w="2157" w:type="dxa"/>
          </w:tcPr>
          <w:p w14:paraId="098EC19C" w14:textId="77777777" w:rsidR="007A7581" w:rsidRPr="00417611" w:rsidRDefault="007A7581" w:rsidP="007F106C">
            <w:pPr>
              <w:pStyle w:val="TM1"/>
            </w:pPr>
            <w:r w:rsidRPr="00417611">
              <w:t>Opleiding:</w:t>
            </w:r>
          </w:p>
        </w:tc>
        <w:tc>
          <w:tcPr>
            <w:tcW w:w="3650" w:type="dxa"/>
            <w:gridSpan w:val="3"/>
          </w:tcPr>
          <w:p w14:paraId="44A62456" w14:textId="77777777" w:rsidR="007A7581" w:rsidRPr="00417611" w:rsidRDefault="007A7581" w:rsidP="007F106C">
            <w:pPr>
              <w:pStyle w:val="TM1"/>
            </w:pPr>
            <w:r w:rsidRPr="00417611">
              <w:t>Bachelor Lager Onderwijs</w:t>
            </w:r>
          </w:p>
        </w:tc>
        <w:tc>
          <w:tcPr>
            <w:tcW w:w="1559" w:type="dxa"/>
          </w:tcPr>
          <w:p w14:paraId="2573D3B0" w14:textId="23393382" w:rsidR="007A7581" w:rsidRPr="00417611" w:rsidRDefault="005528CB" w:rsidP="007F106C">
            <w:pPr>
              <w:pStyle w:val="TM1"/>
            </w:pPr>
            <w:r>
              <w:t>Niveau</w:t>
            </w:r>
            <w:r w:rsidR="007A7581" w:rsidRPr="00417611">
              <w:t xml:space="preserve"> </w:t>
            </w:r>
          </w:p>
        </w:tc>
        <w:tc>
          <w:tcPr>
            <w:tcW w:w="2977" w:type="dxa"/>
            <w:gridSpan w:val="2"/>
          </w:tcPr>
          <w:p w14:paraId="34CCC698" w14:textId="5C72CBD4" w:rsidR="007A7581" w:rsidRPr="00417611" w:rsidRDefault="007A7581" w:rsidP="007F106C">
            <w:pPr>
              <w:pStyle w:val="TM1"/>
            </w:pPr>
            <w:r w:rsidRPr="00417611">
              <w:t xml:space="preserve">1 </w:t>
            </w:r>
            <w:sdt>
              <w:sdtPr>
                <w:id w:val="-1607417657"/>
                <w14:checkbox>
                  <w14:checked w14:val="0"/>
                  <w14:checkedState w14:val="2612" w14:font="MS Gothic"/>
                  <w14:uncheckedState w14:val="2610" w14:font="MS Gothic"/>
                </w14:checkbox>
              </w:sdtPr>
              <w:sdtEndPr/>
              <w:sdtContent>
                <w:r w:rsidR="0027641E">
                  <w:rPr>
                    <w:rFonts w:ascii="MS Gothic" w:eastAsia="MS Gothic" w:hAnsi="MS Gothic" w:hint="eastAsia"/>
                  </w:rPr>
                  <w:t>☐</w:t>
                </w:r>
              </w:sdtContent>
            </w:sdt>
            <w:r w:rsidRPr="00417611">
              <w:t xml:space="preserve">   2</w:t>
            </w:r>
            <w:sdt>
              <w:sdtPr>
                <w:id w:val="21908236"/>
                <w14:checkbox>
                  <w14:checked w14:val="0"/>
                  <w14:checkedState w14:val="2612" w14:font="MS Gothic"/>
                  <w14:uncheckedState w14:val="2610" w14:font="MS Gothic"/>
                </w14:checkbox>
              </w:sdtPr>
              <w:sdtEndPr/>
              <w:sdtContent>
                <w:r w:rsidR="002C0395">
                  <w:rPr>
                    <w:rFonts w:ascii="MS Gothic" w:eastAsia="MS Gothic" w:hAnsi="MS Gothic" w:hint="eastAsia"/>
                  </w:rPr>
                  <w:t>☐</w:t>
                </w:r>
              </w:sdtContent>
            </w:sdt>
            <w:r w:rsidRPr="00417611">
              <w:t xml:space="preserve">   3 </w:t>
            </w:r>
            <w:sdt>
              <w:sdtPr>
                <w:id w:val="811521590"/>
                <w14:checkbox>
                  <w14:checked w14:val="1"/>
                  <w14:checkedState w14:val="2612" w14:font="MS Gothic"/>
                  <w14:uncheckedState w14:val="2610" w14:font="MS Gothic"/>
                </w14:checkbox>
              </w:sdtPr>
              <w:sdtEndPr/>
              <w:sdtContent>
                <w:r w:rsidR="001B28BD">
                  <w:rPr>
                    <w:rFonts w:ascii="MS Gothic" w:eastAsia="MS Gothic" w:hAnsi="MS Gothic" w:hint="eastAsia"/>
                  </w:rPr>
                  <w:t>☒</w:t>
                </w:r>
              </w:sdtContent>
            </w:sdt>
          </w:p>
        </w:tc>
      </w:tr>
      <w:tr w:rsidR="007A7581" w:rsidRPr="00417611" w14:paraId="01DE5A8C" w14:textId="62E12E67" w:rsidTr="001B28BD">
        <w:trPr>
          <w:trHeight w:val="170"/>
        </w:trPr>
        <w:tc>
          <w:tcPr>
            <w:tcW w:w="2157" w:type="dxa"/>
          </w:tcPr>
          <w:p w14:paraId="1A2A4EAC" w14:textId="32E80BDE" w:rsidR="007A7581" w:rsidRPr="00417611" w:rsidRDefault="007A7581" w:rsidP="007F106C">
            <w:pPr>
              <w:pStyle w:val="TM1"/>
              <w:rPr>
                <w:rFonts w:cs="Arial"/>
                <w:szCs w:val="18"/>
              </w:rPr>
            </w:pPr>
            <w:r w:rsidRPr="007A7581">
              <w:t>Stageschool</w:t>
            </w:r>
            <w:r w:rsidRPr="00417611">
              <w:rPr>
                <w:rFonts w:cs="Arial"/>
                <w:szCs w:val="18"/>
              </w:rPr>
              <w:t>:</w:t>
            </w:r>
          </w:p>
        </w:tc>
        <w:tc>
          <w:tcPr>
            <w:tcW w:w="3650" w:type="dxa"/>
            <w:gridSpan w:val="3"/>
          </w:tcPr>
          <w:p w14:paraId="6418DC9F" w14:textId="413A3487" w:rsidR="007A7581" w:rsidRPr="00417611" w:rsidRDefault="007A7581" w:rsidP="007F106C">
            <w:pPr>
              <w:pStyle w:val="Std1"/>
            </w:pPr>
          </w:p>
        </w:tc>
        <w:tc>
          <w:tcPr>
            <w:tcW w:w="1559" w:type="dxa"/>
          </w:tcPr>
          <w:p w14:paraId="28D4AC2F" w14:textId="735446AE" w:rsidR="007A7581" w:rsidRPr="00417611" w:rsidRDefault="005528CB" w:rsidP="007F106C">
            <w:pPr>
              <w:pStyle w:val="TM1"/>
            </w:pPr>
            <w:r>
              <w:t>Mentor(en)</w:t>
            </w:r>
          </w:p>
        </w:tc>
        <w:tc>
          <w:tcPr>
            <w:tcW w:w="2977" w:type="dxa"/>
            <w:gridSpan w:val="2"/>
          </w:tcPr>
          <w:p w14:paraId="73BE1A14" w14:textId="70FE0611" w:rsidR="007A7581" w:rsidRPr="00417611" w:rsidRDefault="007A7581" w:rsidP="007F106C">
            <w:pPr>
              <w:pStyle w:val="Std1"/>
            </w:pPr>
          </w:p>
        </w:tc>
      </w:tr>
      <w:tr w:rsidR="002C0395" w:rsidRPr="00417611" w14:paraId="64F04B06" w14:textId="4FB95539" w:rsidTr="001B28BD">
        <w:trPr>
          <w:trHeight w:val="170"/>
        </w:trPr>
        <w:tc>
          <w:tcPr>
            <w:tcW w:w="2157" w:type="dxa"/>
          </w:tcPr>
          <w:p w14:paraId="4A446DAC" w14:textId="77777777" w:rsidR="002C0395" w:rsidRPr="00417611" w:rsidRDefault="002C0395" w:rsidP="007F106C">
            <w:pPr>
              <w:pStyle w:val="TM1"/>
            </w:pPr>
            <w:r w:rsidRPr="00417611">
              <w:t>Leerlingen:</w:t>
            </w:r>
          </w:p>
        </w:tc>
        <w:tc>
          <w:tcPr>
            <w:tcW w:w="2039" w:type="dxa"/>
          </w:tcPr>
          <w:p w14:paraId="42B73D58" w14:textId="74DA5AE9" w:rsidR="002C0395" w:rsidRPr="00417611" w:rsidRDefault="002C0395" w:rsidP="007F106C">
            <w:pPr>
              <w:pStyle w:val="TM1"/>
            </w:pPr>
            <w:r w:rsidRPr="00417611">
              <w:t>Leerjaar/groep</w:t>
            </w:r>
          </w:p>
        </w:tc>
        <w:tc>
          <w:tcPr>
            <w:tcW w:w="1611" w:type="dxa"/>
            <w:gridSpan w:val="2"/>
          </w:tcPr>
          <w:p w14:paraId="753BFC4C" w14:textId="59DDEC62" w:rsidR="002C0395" w:rsidRPr="00417611" w:rsidRDefault="00ED2849" w:rsidP="007F106C">
            <w:pPr>
              <w:pStyle w:val="Std1"/>
            </w:pPr>
            <w:r>
              <w:t>6</w:t>
            </w:r>
            <w:r>
              <w:rPr>
                <w:vertAlign w:val="superscript"/>
              </w:rPr>
              <w:t>d</w:t>
            </w:r>
            <w:r w:rsidRPr="00ED2849">
              <w:rPr>
                <w:vertAlign w:val="superscript"/>
              </w:rPr>
              <w:t>e</w:t>
            </w:r>
          </w:p>
        </w:tc>
        <w:tc>
          <w:tcPr>
            <w:tcW w:w="2126" w:type="dxa"/>
            <w:gridSpan w:val="2"/>
          </w:tcPr>
          <w:p w14:paraId="722A89AB" w14:textId="371B60B0" w:rsidR="002C0395" w:rsidRPr="00417611" w:rsidRDefault="002C0395" w:rsidP="007F106C">
            <w:pPr>
              <w:pStyle w:val="TM1"/>
              <w:rPr>
                <w:rFonts w:cs="Arial"/>
                <w:szCs w:val="18"/>
              </w:rPr>
            </w:pPr>
            <w:r w:rsidRPr="00417611">
              <w:t>Aantal leerlingen</w:t>
            </w:r>
          </w:p>
        </w:tc>
        <w:tc>
          <w:tcPr>
            <w:tcW w:w="2410" w:type="dxa"/>
          </w:tcPr>
          <w:p w14:paraId="1407500A" w14:textId="3EF738BE" w:rsidR="002C0395" w:rsidRPr="0027641E" w:rsidRDefault="00ED2849" w:rsidP="0027641E">
            <w:pPr>
              <w:pStyle w:val="Std1"/>
            </w:pPr>
            <w:r>
              <w:t>19</w:t>
            </w:r>
          </w:p>
        </w:tc>
      </w:tr>
      <w:tr w:rsidR="008A46B1" w:rsidRPr="00417611" w14:paraId="7FCF1732" w14:textId="77777777" w:rsidTr="001B28BD">
        <w:trPr>
          <w:trHeight w:val="53"/>
        </w:trPr>
        <w:tc>
          <w:tcPr>
            <w:tcW w:w="2157" w:type="dxa"/>
            <w:vMerge w:val="restart"/>
          </w:tcPr>
          <w:p w14:paraId="717B0037" w14:textId="25309E1A" w:rsidR="008A46B1" w:rsidRPr="00417611" w:rsidRDefault="008A46B1" w:rsidP="008A46B1">
            <w:pPr>
              <w:pStyle w:val="TM1"/>
            </w:pPr>
            <w:r w:rsidRPr="00417611">
              <w:t>Leergebied(en)</w:t>
            </w:r>
            <w:r w:rsidR="005C47ED">
              <w:t>:</w:t>
            </w:r>
          </w:p>
        </w:tc>
        <w:tc>
          <w:tcPr>
            <w:tcW w:w="8186" w:type="dxa"/>
            <w:gridSpan w:val="6"/>
          </w:tcPr>
          <w:p w14:paraId="16C4326C" w14:textId="4D6C0423" w:rsidR="008A46B1" w:rsidRPr="00417611" w:rsidRDefault="00A207B6" w:rsidP="008A46B1">
            <w:pPr>
              <w:pStyle w:val="Std1"/>
            </w:pPr>
            <w:sdt>
              <w:sdtPr>
                <w:alias w:val="leergebied + leereenheid"/>
                <w:tag w:val="leergebied + leereenheid"/>
                <w:id w:val="371119160"/>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F66328">
                  <w:t>Nederlands</w:t>
                </w:r>
              </w:sdtContent>
            </w:sdt>
          </w:p>
        </w:tc>
      </w:tr>
      <w:tr w:rsidR="005563F5" w:rsidRPr="00417611" w14:paraId="17F14513" w14:textId="77777777" w:rsidTr="001B28BD">
        <w:trPr>
          <w:trHeight w:val="53"/>
        </w:trPr>
        <w:tc>
          <w:tcPr>
            <w:tcW w:w="2157" w:type="dxa"/>
            <w:vMerge/>
          </w:tcPr>
          <w:p w14:paraId="75CB3561" w14:textId="77777777" w:rsidR="005563F5" w:rsidRPr="00417611" w:rsidRDefault="005563F5" w:rsidP="005563F5">
            <w:pPr>
              <w:pStyle w:val="TM1"/>
            </w:pPr>
          </w:p>
        </w:tc>
        <w:tc>
          <w:tcPr>
            <w:tcW w:w="8186" w:type="dxa"/>
            <w:gridSpan w:val="6"/>
          </w:tcPr>
          <w:p w14:paraId="0FCBC92C" w14:textId="4E1193BD" w:rsidR="005563F5" w:rsidRPr="00417611" w:rsidRDefault="00A207B6" w:rsidP="005563F5">
            <w:pPr>
              <w:pStyle w:val="Std1"/>
            </w:pPr>
            <w:sdt>
              <w:sdtPr>
                <w:alias w:val="leergebied + leereenheid"/>
                <w:tag w:val="leergebied + leereenheid"/>
                <w:id w:val="42270815"/>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4C2DBC">
                  <w:t>Leren leren</w:t>
                </w:r>
              </w:sdtContent>
            </w:sdt>
          </w:p>
        </w:tc>
      </w:tr>
      <w:tr w:rsidR="005563F5" w:rsidRPr="00417611" w14:paraId="38B25F16" w14:textId="77777777" w:rsidTr="001B28BD">
        <w:trPr>
          <w:trHeight w:val="53"/>
        </w:trPr>
        <w:tc>
          <w:tcPr>
            <w:tcW w:w="2157" w:type="dxa"/>
            <w:vMerge/>
          </w:tcPr>
          <w:p w14:paraId="1DF3A433" w14:textId="77777777" w:rsidR="005563F5" w:rsidRPr="00417611" w:rsidRDefault="005563F5" w:rsidP="005563F5">
            <w:pPr>
              <w:pStyle w:val="TM1"/>
            </w:pPr>
          </w:p>
        </w:tc>
        <w:tc>
          <w:tcPr>
            <w:tcW w:w="8186" w:type="dxa"/>
            <w:gridSpan w:val="6"/>
          </w:tcPr>
          <w:p w14:paraId="26EEF825" w14:textId="5A3009F9" w:rsidR="005563F5" w:rsidRPr="005563F5" w:rsidRDefault="00A207B6" w:rsidP="005563F5">
            <w:pPr>
              <w:pStyle w:val="Std1"/>
            </w:pPr>
            <w:sdt>
              <w:sdtPr>
                <w:alias w:val="leergebied + leereenheid"/>
                <w:tag w:val="leergebied + leereenheid"/>
                <w:id w:val="-1514999743"/>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rsidRPr="005563F5">
                  <w:t>Kies</w:t>
                </w:r>
              </w:sdtContent>
            </w:sdt>
          </w:p>
        </w:tc>
      </w:tr>
      <w:tr w:rsidR="008D653A" w:rsidRPr="00417611" w14:paraId="359998CE" w14:textId="77777777" w:rsidTr="001B28BD">
        <w:trPr>
          <w:trHeight w:val="170"/>
        </w:trPr>
        <w:tc>
          <w:tcPr>
            <w:tcW w:w="2157" w:type="dxa"/>
            <w:vMerge w:val="restart"/>
          </w:tcPr>
          <w:p w14:paraId="46B9E1AF" w14:textId="77777777" w:rsidR="008D653A" w:rsidRPr="00417611" w:rsidRDefault="008D653A" w:rsidP="008D653A">
            <w:pPr>
              <w:pStyle w:val="TM1"/>
            </w:pPr>
            <w:r w:rsidRPr="00417611">
              <w:t>Onderwerp activiteit:</w:t>
            </w:r>
          </w:p>
        </w:tc>
        <w:tc>
          <w:tcPr>
            <w:tcW w:w="8186" w:type="dxa"/>
            <w:gridSpan w:val="6"/>
          </w:tcPr>
          <w:p w14:paraId="44BD84B9" w14:textId="389CBA4B" w:rsidR="008D653A" w:rsidRPr="00417611" w:rsidRDefault="00FB1415" w:rsidP="008D653A">
            <w:pPr>
              <w:pStyle w:val="Std1"/>
            </w:pPr>
            <w:r>
              <w:t xml:space="preserve">Samenstellingen en afleidingen (les </w:t>
            </w:r>
            <w:r w:rsidR="009B45A8">
              <w:t>4</w:t>
            </w:r>
            <w:r>
              <w:t xml:space="preserve"> van de 4). Land: </w:t>
            </w:r>
            <w:r w:rsidR="004226AE">
              <w:t>VSA</w:t>
            </w:r>
          </w:p>
        </w:tc>
      </w:tr>
      <w:tr w:rsidR="008D653A" w:rsidRPr="00417611" w14:paraId="187EBBF1" w14:textId="77777777" w:rsidTr="001B28BD">
        <w:trPr>
          <w:trHeight w:val="170"/>
        </w:trPr>
        <w:tc>
          <w:tcPr>
            <w:tcW w:w="2157" w:type="dxa"/>
            <w:vMerge/>
          </w:tcPr>
          <w:p w14:paraId="6087EA61" w14:textId="77777777" w:rsidR="008D653A" w:rsidRPr="00417611" w:rsidRDefault="008D653A" w:rsidP="008D653A">
            <w:pPr>
              <w:rPr>
                <w:rFonts w:ascii="Verdana" w:hAnsi="Verdana" w:cs="Arial"/>
                <w:b/>
                <w:sz w:val="18"/>
                <w:szCs w:val="18"/>
                <w:highlight w:val="yellow"/>
              </w:rPr>
            </w:pPr>
          </w:p>
        </w:tc>
        <w:tc>
          <w:tcPr>
            <w:tcW w:w="8186" w:type="dxa"/>
            <w:gridSpan w:val="6"/>
          </w:tcPr>
          <w:p w14:paraId="5268C5F2" w14:textId="74044B47" w:rsidR="008D653A" w:rsidRPr="003B11CB" w:rsidRDefault="00A207B6" w:rsidP="003B11CB">
            <w:pPr>
              <w:pStyle w:val="TM1"/>
            </w:pPr>
            <w:sdt>
              <w:sdtPr>
                <w:id w:val="1883980356"/>
                <w14:checkbox>
                  <w14:checked w14:val="0"/>
                  <w14:checkedState w14:val="2612" w14:font="MS Gothic"/>
                  <w14:uncheckedState w14:val="2610" w14:font="MS Gothic"/>
                </w14:checkbox>
              </w:sdtPr>
              <w:sdtEndPr/>
              <w:sdtContent>
                <w:r w:rsidR="0019390D">
                  <w:rPr>
                    <w:rFonts w:ascii="MS Gothic" w:eastAsia="MS Gothic" w:hAnsi="MS Gothic" w:hint="eastAsia"/>
                  </w:rPr>
                  <w:t>☐</w:t>
                </w:r>
              </w:sdtContent>
            </w:sdt>
            <w:r w:rsidR="008D653A" w:rsidRPr="003B11CB">
              <w:t xml:space="preserve"> Nieuwe </w:t>
            </w:r>
            <w:r w:rsidR="00842BFC" w:rsidRPr="003B11CB">
              <w:t>leerstof</w:t>
            </w:r>
            <w:r w:rsidR="008D653A" w:rsidRPr="003B11CB">
              <w:t xml:space="preserve">         </w:t>
            </w:r>
            <w:r w:rsidR="00842BFC" w:rsidRPr="003B11CB">
              <w:t xml:space="preserve">    </w:t>
            </w:r>
            <w:r w:rsidR="008D653A" w:rsidRPr="003B11CB">
              <w:t xml:space="preserve">     </w:t>
            </w:r>
            <w:sdt>
              <w:sdtPr>
                <w:id w:val="1970626060"/>
                <w14:checkbox>
                  <w14:checked w14:val="0"/>
                  <w14:checkedState w14:val="2612" w14:font="MS Gothic"/>
                  <w14:uncheckedState w14:val="2610" w14:font="MS Gothic"/>
                </w14:checkbox>
              </w:sdtPr>
              <w:sdtEndPr/>
              <w:sdtContent>
                <w:r w:rsidR="00A208A5">
                  <w:rPr>
                    <w:rFonts w:ascii="MS Gothic" w:eastAsia="MS Gothic" w:hAnsi="MS Gothic" w:hint="eastAsia"/>
                  </w:rPr>
                  <w:t>☐</w:t>
                </w:r>
              </w:sdtContent>
            </w:sdt>
            <w:r w:rsidR="008D653A" w:rsidRPr="003B11CB">
              <w:t xml:space="preserve"> </w:t>
            </w:r>
            <w:r w:rsidR="00842BFC" w:rsidRPr="003B11CB">
              <w:t>Herhaling</w:t>
            </w:r>
            <w:r w:rsidR="008D653A" w:rsidRPr="003B11CB">
              <w:t xml:space="preserve">           </w:t>
            </w:r>
            <w:r w:rsidR="00842BFC" w:rsidRPr="003B11CB">
              <w:t xml:space="preserve">   </w:t>
            </w:r>
            <w:r w:rsidR="008D653A" w:rsidRPr="003B11CB">
              <w:t xml:space="preserve">   </w:t>
            </w:r>
            <w:sdt>
              <w:sdtPr>
                <w:id w:val="37013872"/>
                <w14:checkbox>
                  <w14:checked w14:val="0"/>
                  <w14:checkedState w14:val="2612" w14:font="MS Gothic"/>
                  <w14:uncheckedState w14:val="2610" w14:font="MS Gothic"/>
                </w14:checkbox>
              </w:sdtPr>
              <w:sdtEndPr/>
              <w:sdtContent>
                <w:r w:rsidR="00DC237F" w:rsidRPr="003B11CB">
                  <w:rPr>
                    <w:rFonts w:eastAsia="MS Gothic" w:hint="eastAsia"/>
                  </w:rPr>
                  <w:t>☐</w:t>
                </w:r>
              </w:sdtContent>
            </w:sdt>
            <w:r w:rsidR="008D653A" w:rsidRPr="003B11CB">
              <w:t xml:space="preserve"> </w:t>
            </w:r>
            <w:r w:rsidR="00842BFC" w:rsidRPr="003B11CB">
              <w:t xml:space="preserve">Andere: </w:t>
            </w:r>
          </w:p>
        </w:tc>
      </w:tr>
      <w:tr w:rsidR="008D653A" w:rsidRPr="00417611" w14:paraId="7744B234" w14:textId="77777777" w:rsidTr="001B28BD">
        <w:trPr>
          <w:trHeight w:val="170"/>
        </w:trPr>
        <w:tc>
          <w:tcPr>
            <w:tcW w:w="2157" w:type="dxa"/>
          </w:tcPr>
          <w:p w14:paraId="50FCDD06" w14:textId="7EE078EC" w:rsidR="008D653A" w:rsidRPr="00417611" w:rsidRDefault="008D653A" w:rsidP="008D653A">
            <w:pPr>
              <w:pStyle w:val="TM1"/>
            </w:pPr>
            <w:r w:rsidRPr="00417611">
              <w:t>Timing:</w:t>
            </w:r>
          </w:p>
        </w:tc>
        <w:tc>
          <w:tcPr>
            <w:tcW w:w="2091" w:type="dxa"/>
            <w:gridSpan w:val="2"/>
          </w:tcPr>
          <w:p w14:paraId="1BAA2A91" w14:textId="7763B53C" w:rsidR="008D653A" w:rsidRPr="00417611" w:rsidRDefault="008D653A" w:rsidP="008D653A">
            <w:pPr>
              <w:pStyle w:val="TM1"/>
              <w:jc w:val="right"/>
            </w:pPr>
            <w:r w:rsidRPr="00417611">
              <w:t>Datum</w:t>
            </w:r>
          </w:p>
        </w:tc>
        <w:tc>
          <w:tcPr>
            <w:tcW w:w="1559" w:type="dxa"/>
          </w:tcPr>
          <w:p w14:paraId="0FB80C2B" w14:textId="4DEE2799" w:rsidR="008D653A" w:rsidRPr="007F106C" w:rsidRDefault="0077197F" w:rsidP="008D653A">
            <w:pPr>
              <w:pStyle w:val="Std1"/>
            </w:pPr>
            <w:r>
              <w:t>Les 11</w:t>
            </w:r>
          </w:p>
        </w:tc>
        <w:tc>
          <w:tcPr>
            <w:tcW w:w="1559" w:type="dxa"/>
          </w:tcPr>
          <w:p w14:paraId="140AD0DA" w14:textId="25C8F2C6" w:rsidR="008D653A" w:rsidRPr="00417611" w:rsidRDefault="00FB1415" w:rsidP="008D653A">
            <w:pPr>
              <w:pStyle w:val="Std1"/>
            </w:pPr>
            <w:r>
              <w:t xml:space="preserve">50 </w:t>
            </w:r>
            <w:r w:rsidR="0019390D">
              <w:t>min</w:t>
            </w:r>
          </w:p>
        </w:tc>
        <w:tc>
          <w:tcPr>
            <w:tcW w:w="2977" w:type="dxa"/>
            <w:gridSpan w:val="2"/>
          </w:tcPr>
          <w:p w14:paraId="22B7910F" w14:textId="1FF9692C" w:rsidR="008D653A" w:rsidRPr="00417611" w:rsidRDefault="008D653A" w:rsidP="008D653A">
            <w:pPr>
              <w:pStyle w:val="TM1"/>
            </w:pPr>
            <w:r w:rsidRPr="00417611">
              <w:t xml:space="preserve">Begin- en </w:t>
            </w:r>
            <w:proofErr w:type="spellStart"/>
            <w:r w:rsidRPr="00417611">
              <w:t>einduur</w:t>
            </w:r>
            <w:proofErr w:type="spellEnd"/>
          </w:p>
        </w:tc>
      </w:tr>
      <w:tr w:rsidR="008D653A" w:rsidRPr="00417611" w14:paraId="1B02631A" w14:textId="77777777" w:rsidTr="001B28BD">
        <w:trPr>
          <w:trHeight w:val="170"/>
        </w:trPr>
        <w:tc>
          <w:tcPr>
            <w:tcW w:w="2157" w:type="dxa"/>
          </w:tcPr>
          <w:p w14:paraId="72B81BFA" w14:textId="6B4F9F2B" w:rsidR="008D653A" w:rsidRPr="00417611" w:rsidRDefault="008D653A" w:rsidP="008D653A">
            <w:pPr>
              <w:pStyle w:val="TM1"/>
            </w:pPr>
            <w:r w:rsidRPr="00417611">
              <w:t>Focusdoel</w:t>
            </w:r>
            <w:r w:rsidR="00B162BE">
              <w:t>*</w:t>
            </w:r>
            <w:r w:rsidRPr="00417611">
              <w:t>:</w:t>
            </w:r>
          </w:p>
        </w:tc>
        <w:tc>
          <w:tcPr>
            <w:tcW w:w="8186" w:type="dxa"/>
            <w:gridSpan w:val="6"/>
          </w:tcPr>
          <w:p w14:paraId="1C16352B" w14:textId="19107EE3" w:rsidR="008D653A" w:rsidRPr="00417611" w:rsidRDefault="00FB1415" w:rsidP="008D653A">
            <w:pPr>
              <w:pStyle w:val="Std1"/>
            </w:pPr>
            <w:r>
              <w:t>De leerlingen kunnen vertellen wat een samenstelling en een afleiding is.</w:t>
            </w:r>
          </w:p>
        </w:tc>
      </w:tr>
      <w:tr w:rsidR="008D653A" w:rsidRPr="00417611" w14:paraId="42DC1159" w14:textId="77777777" w:rsidTr="001B28BD">
        <w:trPr>
          <w:trHeight w:val="170"/>
        </w:trPr>
        <w:tc>
          <w:tcPr>
            <w:tcW w:w="2157" w:type="dxa"/>
            <w:vMerge w:val="restart"/>
          </w:tcPr>
          <w:p w14:paraId="45A0A3ED" w14:textId="2D4D2F71" w:rsidR="008D653A" w:rsidRPr="00417611" w:rsidRDefault="008D653A" w:rsidP="008D653A">
            <w:pPr>
              <w:pStyle w:val="TM1"/>
            </w:pPr>
            <w:r w:rsidRPr="008A46B1">
              <w:t>Situering focusdoel</w:t>
            </w:r>
            <w:r w:rsidR="00B162BE">
              <w:t>*</w:t>
            </w:r>
            <w:r w:rsidRPr="00417611">
              <w:t>:</w:t>
            </w:r>
          </w:p>
        </w:tc>
        <w:tc>
          <w:tcPr>
            <w:tcW w:w="8186" w:type="dxa"/>
            <w:gridSpan w:val="6"/>
          </w:tcPr>
          <w:p w14:paraId="0BAB39FB" w14:textId="3365904E" w:rsidR="008D653A" w:rsidRPr="001001E6" w:rsidRDefault="008D653A" w:rsidP="008D653A">
            <w:pPr>
              <w:pStyle w:val="TM1"/>
              <w:keepNext/>
            </w:pPr>
            <w:r w:rsidRPr="00417611">
              <w:t xml:space="preserve">Situering </w:t>
            </w:r>
            <w:r>
              <w:t>in</w:t>
            </w:r>
            <w:r w:rsidRPr="00417611">
              <w:t xml:space="preserve"> het leerplan </w:t>
            </w:r>
            <w:r>
              <w:rPr>
                <w:b w:val="0"/>
              </w:rPr>
              <w:t xml:space="preserve">(ca. </w:t>
            </w:r>
            <w:r w:rsidRPr="001001E6">
              <w:rPr>
                <w:b w:val="0"/>
              </w:rPr>
              <w:t>4 leerplandoelen)</w:t>
            </w:r>
          </w:p>
        </w:tc>
      </w:tr>
      <w:tr w:rsidR="008D653A" w:rsidRPr="00417611" w14:paraId="106FB5D5" w14:textId="77777777" w:rsidTr="001B28BD">
        <w:trPr>
          <w:trHeight w:val="397"/>
        </w:trPr>
        <w:tc>
          <w:tcPr>
            <w:tcW w:w="2157" w:type="dxa"/>
            <w:vMerge/>
          </w:tcPr>
          <w:p w14:paraId="0CD0AED6" w14:textId="77777777" w:rsidR="008D653A" w:rsidRPr="00417611" w:rsidRDefault="008D653A" w:rsidP="008D653A">
            <w:pPr>
              <w:pStyle w:val="TM1"/>
            </w:pPr>
          </w:p>
        </w:tc>
        <w:tc>
          <w:tcPr>
            <w:tcW w:w="8186" w:type="dxa"/>
            <w:gridSpan w:val="6"/>
          </w:tcPr>
          <w:tbl>
            <w:tblPr>
              <w:tblStyle w:val="Tabelraster"/>
              <w:tblW w:w="8015"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0" w:type="dxa"/>
              </w:tblCellMar>
              <w:tblLook w:val="04A0" w:firstRow="1" w:lastRow="0" w:firstColumn="1" w:lastColumn="0" w:noHBand="0" w:noVBand="1"/>
            </w:tblPr>
            <w:tblGrid>
              <w:gridCol w:w="708"/>
              <w:gridCol w:w="1524"/>
              <w:gridCol w:w="5783"/>
            </w:tblGrid>
            <w:tr w:rsidR="00FB1415" w14:paraId="336E3807"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10889C45" w14:textId="3F6B93AE"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6D95B22C" wp14:editId="747B7605">
                        <wp:extent cx="180975" cy="180975"/>
                        <wp:effectExtent l="0" t="0" r="9525" b="9525"/>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63DFB737" w14:textId="77777777" w:rsidR="00FB1415" w:rsidRDefault="00FB1415" w:rsidP="00FB1415">
                  <w:pPr>
                    <w:rPr>
                      <w:rFonts w:asciiTheme="minorHAnsi" w:hAnsiTheme="minorHAnsi"/>
                      <w:sz w:val="24"/>
                      <w:szCs w:val="24"/>
                    </w:rPr>
                  </w:pPr>
                  <w:r>
                    <w:rPr>
                      <w:color w:val="6ECDE2"/>
                    </w:rPr>
                    <w:t>TOtg1</w:t>
                  </w:r>
                </w:p>
              </w:tc>
              <w:tc>
                <w:tcPr>
                  <w:tcW w:w="5750" w:type="dxa"/>
                  <w:tcBorders>
                    <w:top w:val="nil"/>
                    <w:left w:val="nil"/>
                    <w:bottom w:val="single" w:sz="4" w:space="0" w:color="BFBFBF" w:themeColor="background1" w:themeShade="BF"/>
                    <w:right w:val="nil"/>
                  </w:tcBorders>
                  <w:hideMark/>
                </w:tcPr>
                <w:p w14:paraId="1884A302" w14:textId="77777777" w:rsidR="00FB1415" w:rsidRDefault="00FB1415" w:rsidP="00FB1415">
                  <w:pPr>
                    <w:rPr>
                      <w:rFonts w:ascii="Helvetica" w:hAnsi="Helvetica"/>
                      <w:b/>
                    </w:rPr>
                  </w:pPr>
                  <w:r>
                    <w:rPr>
                      <w:rFonts w:ascii="Helvetica" w:hAnsi="Helvetica"/>
                      <w:b/>
                    </w:rPr>
                    <w:t>Plezier beleven aan taal en het spelen met taal</w:t>
                  </w:r>
                </w:p>
              </w:tc>
            </w:tr>
            <w:tr w:rsidR="00FB1415" w14:paraId="1EEE8D36"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26683624" w14:textId="4700162E"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22E13CB8" wp14:editId="1416BA91">
                        <wp:extent cx="180975" cy="180975"/>
                        <wp:effectExtent l="0" t="0" r="9525" b="9525"/>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06F1D581" w14:textId="77777777" w:rsidR="00FB1415" w:rsidRDefault="00FB1415" w:rsidP="00FB1415">
                  <w:pPr>
                    <w:rPr>
                      <w:rFonts w:asciiTheme="minorHAnsi" w:hAnsiTheme="minorHAnsi"/>
                      <w:sz w:val="24"/>
                      <w:szCs w:val="24"/>
                    </w:rPr>
                  </w:pPr>
                  <w:r>
                    <w:rPr>
                      <w:color w:val="6ECDE2"/>
                    </w:rPr>
                    <w:t>TOtg2</w:t>
                  </w:r>
                </w:p>
              </w:tc>
              <w:tc>
                <w:tcPr>
                  <w:tcW w:w="5750" w:type="dxa"/>
                  <w:tcBorders>
                    <w:top w:val="nil"/>
                    <w:left w:val="nil"/>
                    <w:bottom w:val="single" w:sz="4" w:space="0" w:color="BFBFBF" w:themeColor="background1" w:themeShade="BF"/>
                    <w:right w:val="nil"/>
                  </w:tcBorders>
                  <w:hideMark/>
                </w:tcPr>
                <w:p w14:paraId="069861DA" w14:textId="77777777" w:rsidR="00FB1415" w:rsidRDefault="00FB1415" w:rsidP="00FB1415">
                  <w:pPr>
                    <w:rPr>
                      <w:rFonts w:ascii="Helvetica" w:hAnsi="Helvetica"/>
                      <w:b/>
                    </w:rPr>
                  </w:pPr>
                  <w:r>
                    <w:rPr>
                      <w:rFonts w:ascii="Helvetica" w:hAnsi="Helvetica"/>
                      <w:b/>
                    </w:rPr>
                    <w:t>Openstaan voor talige diversiteit en de gelijkwaardigheid van talen aanvaarden</w:t>
                  </w:r>
                </w:p>
              </w:tc>
            </w:tr>
            <w:tr w:rsidR="00FB1415" w14:paraId="2063F24C"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40AC201E" w14:textId="72A9BD6D"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35E326B3" wp14:editId="36C9B176">
                        <wp:extent cx="180975" cy="180975"/>
                        <wp:effectExtent l="0" t="0" r="9525" b="952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2658EE06" w14:textId="77777777" w:rsidR="00FB1415" w:rsidRDefault="00FB1415" w:rsidP="00FB1415">
                  <w:pPr>
                    <w:rPr>
                      <w:rFonts w:asciiTheme="minorHAnsi" w:hAnsiTheme="minorHAnsi"/>
                      <w:sz w:val="24"/>
                      <w:szCs w:val="24"/>
                    </w:rPr>
                  </w:pPr>
                  <w:r>
                    <w:rPr>
                      <w:color w:val="6ECDE2"/>
                    </w:rPr>
                    <w:t>TOmn2</w:t>
                  </w:r>
                </w:p>
              </w:tc>
              <w:tc>
                <w:tcPr>
                  <w:tcW w:w="5750" w:type="dxa"/>
                  <w:tcBorders>
                    <w:top w:val="nil"/>
                    <w:left w:val="nil"/>
                    <w:bottom w:val="single" w:sz="4" w:space="0" w:color="BFBFBF" w:themeColor="background1" w:themeShade="BF"/>
                    <w:right w:val="nil"/>
                  </w:tcBorders>
                  <w:hideMark/>
                </w:tcPr>
                <w:p w14:paraId="3CB02ED3" w14:textId="77777777" w:rsidR="00FB1415" w:rsidRDefault="00FB1415" w:rsidP="00FB1415">
                  <w:pPr>
                    <w:rPr>
                      <w:rFonts w:ascii="Helvetica" w:hAnsi="Helvetica"/>
                      <w:b/>
                    </w:rPr>
                  </w:pPr>
                  <w:r>
                    <w:rPr>
                      <w:rFonts w:ascii="Helvetica" w:hAnsi="Helvetica"/>
                      <w:b/>
                    </w:rPr>
                    <w:t>Een mondelinge boodschap overbrengen</w:t>
                  </w:r>
                </w:p>
                <w:p w14:paraId="4E013BE7" w14:textId="77777777" w:rsidR="00FB1415" w:rsidRDefault="00FB1415" w:rsidP="00FB1415">
                  <w:pPr>
                    <w:rPr>
                      <w:rFonts w:asciiTheme="minorHAnsi" w:hAnsiTheme="minorHAnsi"/>
                    </w:rPr>
                  </w:pPr>
                  <w:r>
                    <w:rPr>
                      <w:color w:val="6ECDE2"/>
                    </w:rPr>
                    <w:t>• </w:t>
                  </w:r>
                  <w:r>
                    <w:rPr>
                      <w:color w:val="000000"/>
                    </w:rPr>
                    <w:t>Informatie overzichtelijk weergeven (in beschrijvingen, instructies, vragen, antwoorden)</w:t>
                  </w:r>
                </w:p>
              </w:tc>
            </w:tr>
            <w:tr w:rsidR="00FB1415" w14:paraId="0657C8FB"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35531E3C" w14:textId="05B9B220"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66508248" wp14:editId="0BDF046E">
                        <wp:extent cx="180975" cy="180975"/>
                        <wp:effectExtent l="0" t="0" r="9525" b="9525"/>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50BBA85B" w14:textId="77777777" w:rsidR="00FB1415" w:rsidRDefault="00FB1415" w:rsidP="00FB1415">
                  <w:pPr>
                    <w:rPr>
                      <w:rFonts w:asciiTheme="minorHAnsi" w:hAnsiTheme="minorHAnsi"/>
                      <w:sz w:val="24"/>
                      <w:szCs w:val="24"/>
                    </w:rPr>
                  </w:pPr>
                  <w:r>
                    <w:rPr>
                      <w:color w:val="6ECDE2"/>
                    </w:rPr>
                    <w:t>TOsn1</w:t>
                  </w:r>
                </w:p>
              </w:tc>
              <w:tc>
                <w:tcPr>
                  <w:tcW w:w="5750" w:type="dxa"/>
                  <w:tcBorders>
                    <w:top w:val="nil"/>
                    <w:left w:val="nil"/>
                    <w:bottom w:val="single" w:sz="4" w:space="0" w:color="BFBFBF" w:themeColor="background1" w:themeShade="BF"/>
                    <w:right w:val="nil"/>
                  </w:tcBorders>
                  <w:hideMark/>
                </w:tcPr>
                <w:p w14:paraId="4A368C9D" w14:textId="77777777" w:rsidR="00FB1415" w:rsidRDefault="00FB1415" w:rsidP="00FB1415">
                  <w:pPr>
                    <w:rPr>
                      <w:rFonts w:ascii="Helvetica" w:hAnsi="Helvetica"/>
                      <w:b/>
                    </w:rPr>
                  </w:pPr>
                  <w:r>
                    <w:rPr>
                      <w:rFonts w:ascii="Helvetica" w:hAnsi="Helvetica"/>
                      <w:b/>
                    </w:rPr>
                    <w:t>Een schriftelijke boodschap verwerken</w:t>
                  </w:r>
                </w:p>
                <w:p w14:paraId="29BD4FE8" w14:textId="77777777" w:rsidR="00FB1415" w:rsidRDefault="00FB1415" w:rsidP="00FB1415">
                  <w:pPr>
                    <w:rPr>
                      <w:rFonts w:asciiTheme="minorHAnsi" w:hAnsiTheme="minorHAnsi"/>
                    </w:rPr>
                  </w:pPr>
                  <w:r>
                    <w:rPr>
                      <w:color w:val="6ECDE2"/>
                    </w:rPr>
                    <w:t>• </w:t>
                  </w:r>
                  <w:r>
                    <w:rPr>
                      <w:color w:val="000000"/>
                    </w:rPr>
                    <w:t>Informatie ordenen, verbinden of samenvatten (uit verhalen en informatieve teksten uit kinderliteratuur, schoolboeken en andere media)</w:t>
                  </w:r>
                </w:p>
                <w:p w14:paraId="5EAF4E32" w14:textId="77777777" w:rsidR="00FB1415" w:rsidRDefault="00FB1415" w:rsidP="00FB1415">
                  <w:r>
                    <w:rPr>
                      <w:color w:val="6ECDE2"/>
                    </w:rPr>
                    <w:t>• </w:t>
                  </w:r>
                  <w:r>
                    <w:rPr>
                      <w:color w:val="000000"/>
                    </w:rPr>
                    <w:t>Informatie beoordelen (uit verhalen, brieven, uitnodigingen en reclameteksten uit verschillende media)</w:t>
                  </w:r>
                </w:p>
              </w:tc>
            </w:tr>
            <w:tr w:rsidR="00FB1415" w14:paraId="3FBD814C"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70C5FF7A" w14:textId="4F7B9A85"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39A2FB85" wp14:editId="7125BAC9">
                        <wp:extent cx="180975" cy="180975"/>
                        <wp:effectExtent l="0" t="0" r="9525" b="9525"/>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76E6D14B" w14:textId="77777777" w:rsidR="00FB1415" w:rsidRDefault="00FB1415" w:rsidP="00FB1415">
                  <w:pPr>
                    <w:rPr>
                      <w:rFonts w:asciiTheme="minorHAnsi" w:hAnsiTheme="minorHAnsi"/>
                      <w:sz w:val="24"/>
                      <w:szCs w:val="24"/>
                    </w:rPr>
                  </w:pPr>
                  <w:r>
                    <w:rPr>
                      <w:color w:val="6ECDE2"/>
                    </w:rPr>
                    <w:t>TOsn2</w:t>
                  </w:r>
                </w:p>
              </w:tc>
              <w:tc>
                <w:tcPr>
                  <w:tcW w:w="5750" w:type="dxa"/>
                  <w:tcBorders>
                    <w:top w:val="nil"/>
                    <w:left w:val="nil"/>
                    <w:bottom w:val="single" w:sz="4" w:space="0" w:color="BFBFBF" w:themeColor="background1" w:themeShade="BF"/>
                    <w:right w:val="nil"/>
                  </w:tcBorders>
                  <w:hideMark/>
                </w:tcPr>
                <w:p w14:paraId="0FF832B2" w14:textId="77777777" w:rsidR="00FB1415" w:rsidRDefault="00FB1415" w:rsidP="00FB1415">
                  <w:pPr>
                    <w:rPr>
                      <w:rFonts w:ascii="Helvetica" w:hAnsi="Helvetica"/>
                      <w:b/>
                    </w:rPr>
                  </w:pPr>
                  <w:r>
                    <w:rPr>
                      <w:rFonts w:ascii="Helvetica" w:hAnsi="Helvetica"/>
                      <w:b/>
                    </w:rPr>
                    <w:t xml:space="preserve">Voldoende vlot kunnen lezen om </w:t>
                  </w:r>
                  <w:proofErr w:type="spellStart"/>
                  <w:r>
                    <w:rPr>
                      <w:rFonts w:ascii="Helvetica" w:hAnsi="Helvetica"/>
                      <w:b/>
                    </w:rPr>
                    <w:t>leeftijdsadequate</w:t>
                  </w:r>
                  <w:proofErr w:type="spellEnd"/>
                  <w:r>
                    <w:rPr>
                      <w:rFonts w:ascii="Helvetica" w:hAnsi="Helvetica"/>
                      <w:b/>
                    </w:rPr>
                    <w:t xml:space="preserve"> teksten te begrijpen</w:t>
                  </w:r>
                </w:p>
              </w:tc>
            </w:tr>
            <w:tr w:rsidR="00FB1415" w14:paraId="1EB6338A"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64162802" w14:textId="702842C1"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3C97DE5B" wp14:editId="6C937624">
                        <wp:extent cx="180975" cy="180975"/>
                        <wp:effectExtent l="0" t="0" r="9525" b="9525"/>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4109C80B" w14:textId="77777777" w:rsidR="00FB1415" w:rsidRDefault="00FB1415" w:rsidP="00FB1415">
                  <w:pPr>
                    <w:rPr>
                      <w:rFonts w:asciiTheme="minorHAnsi" w:hAnsiTheme="minorHAnsi"/>
                      <w:sz w:val="24"/>
                      <w:szCs w:val="24"/>
                    </w:rPr>
                  </w:pPr>
                  <w:r>
                    <w:rPr>
                      <w:color w:val="6ECDE2"/>
                    </w:rPr>
                    <w:t>TOtn2</w:t>
                  </w:r>
                </w:p>
              </w:tc>
              <w:tc>
                <w:tcPr>
                  <w:tcW w:w="5750" w:type="dxa"/>
                  <w:tcBorders>
                    <w:top w:val="nil"/>
                    <w:left w:val="nil"/>
                    <w:bottom w:val="single" w:sz="4" w:space="0" w:color="BFBFBF" w:themeColor="background1" w:themeShade="BF"/>
                    <w:right w:val="nil"/>
                  </w:tcBorders>
                  <w:hideMark/>
                </w:tcPr>
                <w:p w14:paraId="2F4C1661" w14:textId="77777777" w:rsidR="00FB1415" w:rsidRDefault="00FB1415" w:rsidP="00FB1415">
                  <w:pPr>
                    <w:rPr>
                      <w:rFonts w:ascii="Helvetica" w:hAnsi="Helvetica"/>
                      <w:b/>
                    </w:rPr>
                  </w:pPr>
                  <w:r>
                    <w:rPr>
                      <w:rFonts w:ascii="Helvetica" w:hAnsi="Helvetica"/>
                      <w:b/>
                    </w:rPr>
                    <w:t>Nadenken over de belangrijkste aspecten van het taalsysteem. Daarbij taalbeschouwelijke termen gebruiken</w:t>
                  </w:r>
                </w:p>
                <w:p w14:paraId="15034C8D" w14:textId="77777777" w:rsidR="00FB1415" w:rsidRDefault="00FB1415" w:rsidP="00FB1415">
                  <w:pPr>
                    <w:rPr>
                      <w:rFonts w:asciiTheme="minorHAnsi" w:hAnsiTheme="minorHAnsi"/>
                    </w:rPr>
                  </w:pPr>
                  <w:r>
                    <w:rPr>
                      <w:color w:val="6ECDE2"/>
                    </w:rPr>
                    <w:t>• </w:t>
                  </w:r>
                  <w:r>
                    <w:rPr>
                      <w:color w:val="000000"/>
                    </w:rPr>
                    <w:t>Woorden en woordsoorten</w:t>
                  </w:r>
                </w:p>
                <w:p w14:paraId="3A9C7160" w14:textId="3BD466E8" w:rsidR="00FB1415" w:rsidRDefault="00FB1415" w:rsidP="00FB1415">
                  <w:r>
                    <w:rPr>
                      <w:color w:val="6ECDE2"/>
                    </w:rPr>
                    <w:t>• </w:t>
                  </w:r>
                  <w:r>
                    <w:rPr>
                      <w:color w:val="000000"/>
                    </w:rPr>
                    <w:t>Woorden en woordsoorten</w:t>
                  </w:r>
                  <w:r>
                    <w:rPr>
                      <w:color w:val="6ECDE2"/>
                    </w:rPr>
                    <w:t> </w:t>
                  </w:r>
                  <w:r w:rsidR="009B45A8">
                    <w:rPr>
                      <w:color w:val="6ECDE2"/>
                    </w:rPr>
                    <w:t>&gt; </w:t>
                  </w:r>
                  <w:r w:rsidR="009B45A8">
                    <w:rPr>
                      <w:color w:val="ADACAC"/>
                    </w:rPr>
                    <w:t>9</w:t>
                  </w:r>
                  <w:r>
                    <w:rPr>
                      <w:color w:val="ADACAC"/>
                    </w:rPr>
                    <w:t>-12j </w:t>
                  </w:r>
                  <w:r>
                    <w:rPr>
                      <w:color w:val="000000"/>
                    </w:rPr>
                    <w:t>De (op)bouw van woorden onderzoeken, en daarbij de termen ‘samenstelling’, ‘afleiding’, ‘voorvoegsel’ en ‘achtervoegsel’ kennen en gebruiken</w:t>
                  </w:r>
                </w:p>
              </w:tc>
            </w:tr>
            <w:tr w:rsidR="00FB1415" w14:paraId="05653B1F"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4EE3E96F" w14:textId="6D41C60B" w:rsidR="00FB1415" w:rsidRDefault="00FB1415" w:rsidP="00FB1415">
                  <w:pPr>
                    <w:jc w:val="right"/>
                    <w:rPr>
                      <w:rFonts w:ascii="Helvetica" w:hAnsi="Helvetica"/>
                      <w:sz w:val="10"/>
                      <w:szCs w:val="10"/>
                    </w:rPr>
                  </w:pPr>
                  <w:r>
                    <w:rPr>
                      <w:rFonts w:ascii="Helvetica" w:hAnsi="Helvetica"/>
                      <w:noProof/>
                      <w:sz w:val="10"/>
                      <w:szCs w:val="10"/>
                    </w:rPr>
                    <w:drawing>
                      <wp:inline distT="0" distB="0" distL="0" distR="0" wp14:anchorId="293A1603" wp14:editId="1F17C087">
                        <wp:extent cx="180975" cy="180975"/>
                        <wp:effectExtent l="0" t="0" r="9525" b="952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187F18ED" w14:textId="77777777" w:rsidR="00FB1415" w:rsidRDefault="00FB1415" w:rsidP="00FB1415">
                  <w:pPr>
                    <w:rPr>
                      <w:rFonts w:asciiTheme="minorHAnsi" w:hAnsiTheme="minorHAnsi"/>
                      <w:sz w:val="24"/>
                      <w:szCs w:val="24"/>
                    </w:rPr>
                  </w:pPr>
                  <w:r>
                    <w:rPr>
                      <w:color w:val="F79839"/>
                    </w:rPr>
                    <w:t>IVzv1</w:t>
                  </w:r>
                </w:p>
              </w:tc>
              <w:tc>
                <w:tcPr>
                  <w:tcW w:w="5750" w:type="dxa"/>
                  <w:tcBorders>
                    <w:top w:val="nil"/>
                    <w:left w:val="nil"/>
                    <w:bottom w:val="single" w:sz="4" w:space="0" w:color="BFBFBF" w:themeColor="background1" w:themeShade="BF"/>
                    <w:right w:val="nil"/>
                  </w:tcBorders>
                  <w:hideMark/>
                </w:tcPr>
                <w:p w14:paraId="5EEBE827" w14:textId="77777777" w:rsidR="00FB1415" w:rsidRDefault="00FB1415" w:rsidP="00FB1415">
                  <w:pPr>
                    <w:rPr>
                      <w:rFonts w:ascii="Helvetica" w:hAnsi="Helvetica"/>
                      <w:b/>
                    </w:rPr>
                  </w:pPr>
                  <w:r>
                    <w:rPr>
                      <w:rFonts w:ascii="Helvetica" w:hAnsi="Helvetica"/>
                      <w:b/>
                    </w:rPr>
                    <w:t>Keuzes willen, durven en kunnen maken door betekenis te geven aan die keuzes en daar de verantwoordelijkheid voor opnemen</w:t>
                  </w:r>
                </w:p>
                <w:p w14:paraId="1B3618E1" w14:textId="77777777" w:rsidR="00FB1415" w:rsidRDefault="00FB1415" w:rsidP="00FB1415">
                  <w:pPr>
                    <w:rPr>
                      <w:rFonts w:asciiTheme="minorHAnsi" w:hAnsiTheme="minorHAnsi"/>
                    </w:rPr>
                  </w:pPr>
                  <w:r>
                    <w:rPr>
                      <w:color w:val="F79839"/>
                    </w:rPr>
                    <w:t>• </w:t>
                  </w:r>
                  <w:r>
                    <w:rPr>
                      <w:color w:val="ADACAC"/>
                    </w:rPr>
                    <w:t>10-12j   </w:t>
                  </w:r>
                  <w:r>
                    <w:rPr>
                      <w:color w:val="000000"/>
                    </w:rPr>
                    <w:t>Risico’s en gevolgen van bepaalde keuzes herkennen - het gezichtspunt van anderen bij het nemen van beslissingen exploreren - rekening houden met de wensen van een ander bij het maken van een keuze - factoren die een keuze beïnvloeden kritisch beoordelen - groepsbeslissingen nemen en accepteren - bedenktijd vragen bij moeilijke keuzes - verantwoordelijk omgaan met dilemma’s</w:t>
                  </w:r>
                </w:p>
              </w:tc>
            </w:tr>
            <w:tr w:rsidR="00FB1415" w14:paraId="5FD0F207" w14:textId="77777777" w:rsidTr="00FB1415">
              <w:trPr>
                <w:trHeight w:val="198"/>
                <w:tblCellSpacing w:w="11" w:type="dxa"/>
              </w:trPr>
              <w:tc>
                <w:tcPr>
                  <w:tcW w:w="675" w:type="dxa"/>
                  <w:tcBorders>
                    <w:top w:val="nil"/>
                    <w:left w:val="nil"/>
                    <w:bottom w:val="single" w:sz="4" w:space="0" w:color="BFBFBF" w:themeColor="background1" w:themeShade="BF"/>
                    <w:right w:val="nil"/>
                  </w:tcBorders>
                  <w:hideMark/>
                </w:tcPr>
                <w:p w14:paraId="1799BD66" w14:textId="01FFA33B" w:rsidR="00FB1415" w:rsidRDefault="00FB1415" w:rsidP="00FB1415">
                  <w:pPr>
                    <w:jc w:val="right"/>
                    <w:rPr>
                      <w:rFonts w:ascii="Helvetica" w:hAnsi="Helvetica"/>
                      <w:sz w:val="10"/>
                      <w:szCs w:val="10"/>
                    </w:rPr>
                  </w:pPr>
                  <w:r>
                    <w:rPr>
                      <w:rFonts w:ascii="Helvetica" w:hAnsi="Helvetica"/>
                      <w:noProof/>
                      <w:sz w:val="10"/>
                      <w:szCs w:val="10"/>
                    </w:rPr>
                    <w:lastRenderedPageBreak/>
                    <w:drawing>
                      <wp:inline distT="0" distB="0" distL="0" distR="0" wp14:anchorId="346B3979" wp14:editId="565124DA">
                        <wp:extent cx="180975" cy="180975"/>
                        <wp:effectExtent l="0" t="0" r="9525" b="952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1502" w:type="dxa"/>
                  <w:tcBorders>
                    <w:top w:val="nil"/>
                    <w:left w:val="nil"/>
                    <w:bottom w:val="single" w:sz="4" w:space="0" w:color="BFBFBF" w:themeColor="background1" w:themeShade="BF"/>
                    <w:right w:val="nil"/>
                  </w:tcBorders>
                  <w:hideMark/>
                </w:tcPr>
                <w:p w14:paraId="0003C12F" w14:textId="77777777" w:rsidR="00FB1415" w:rsidRDefault="00FB1415" w:rsidP="00FB1415">
                  <w:pPr>
                    <w:rPr>
                      <w:rFonts w:asciiTheme="minorHAnsi" w:hAnsiTheme="minorHAnsi"/>
                      <w:sz w:val="24"/>
                      <w:szCs w:val="24"/>
                    </w:rPr>
                  </w:pPr>
                  <w:r>
                    <w:rPr>
                      <w:color w:val="F79839"/>
                    </w:rPr>
                    <w:t>IVzv3</w:t>
                  </w:r>
                </w:p>
              </w:tc>
              <w:tc>
                <w:tcPr>
                  <w:tcW w:w="5750" w:type="dxa"/>
                  <w:tcBorders>
                    <w:top w:val="nil"/>
                    <w:left w:val="nil"/>
                    <w:bottom w:val="single" w:sz="4" w:space="0" w:color="BFBFBF" w:themeColor="background1" w:themeShade="BF"/>
                    <w:right w:val="nil"/>
                  </w:tcBorders>
                  <w:hideMark/>
                </w:tcPr>
                <w:p w14:paraId="2B16D45C" w14:textId="77777777" w:rsidR="00FB1415" w:rsidRDefault="00FB1415" w:rsidP="00FB1415">
                  <w:pPr>
                    <w:rPr>
                      <w:rFonts w:ascii="Helvetica" w:hAnsi="Helvetica"/>
                      <w:b/>
                    </w:rPr>
                  </w:pPr>
                  <w:r>
                    <w:rPr>
                      <w:rFonts w:ascii="Helvetica" w:hAnsi="Helvetica"/>
                      <w:b/>
                    </w:rPr>
                    <w:t>Doelgericht en efficiënt handelen door taken te plannen, uit te voeren, erop te reflecteren en waar nodig bij te sturen in functie van zelfredzaam en zelfstandig functioneren</w:t>
                  </w:r>
                </w:p>
                <w:p w14:paraId="25DD8E50" w14:textId="77777777" w:rsidR="00FB1415" w:rsidRDefault="00FB1415" w:rsidP="00FB1415">
                  <w:pPr>
                    <w:rPr>
                      <w:rFonts w:asciiTheme="minorHAnsi" w:hAnsiTheme="minorHAnsi"/>
                    </w:rPr>
                  </w:pPr>
                  <w:r>
                    <w:rPr>
                      <w:color w:val="F79839"/>
                    </w:rPr>
                    <w:t>• </w:t>
                  </w:r>
                  <w:r>
                    <w:rPr>
                      <w:color w:val="ADACAC"/>
                    </w:rPr>
                    <w:t>8-12j   </w:t>
                  </w:r>
                  <w:r>
                    <w:rPr>
                      <w:color w:val="000000"/>
                    </w:rPr>
                    <w:t>Zelfstandig meerdere taken, gespreid over één of meerdere dagen plannen en organiseren - de tijd nodig om een taak of meerdere taken uit te voeren realistisch inschatten - het overzicht over het geheel van de taken bewaren</w:t>
                  </w:r>
                </w:p>
                <w:p w14:paraId="3FA95FE7" w14:textId="77777777" w:rsidR="00FB1415" w:rsidRDefault="00FB1415" w:rsidP="00FB1415">
                  <w:r>
                    <w:rPr>
                      <w:color w:val="F79839"/>
                    </w:rPr>
                    <w:t>• </w:t>
                  </w:r>
                  <w:r>
                    <w:rPr>
                      <w:color w:val="ADACAC"/>
                    </w:rPr>
                    <w:t>10-12j   </w:t>
                  </w:r>
                  <w:r>
                    <w:rPr>
                      <w:color w:val="000000"/>
                    </w:rPr>
                    <w:t>Prioriteiten kunnen stellen wanneer meerdere taken zich aandienen</w:t>
                  </w:r>
                </w:p>
              </w:tc>
            </w:tr>
          </w:tbl>
          <w:p w14:paraId="3CCFF17A" w14:textId="065D45ED" w:rsidR="008F6B3B" w:rsidRPr="00417611" w:rsidRDefault="008F6B3B" w:rsidP="008D653A">
            <w:pPr>
              <w:pStyle w:val="Std1"/>
            </w:pPr>
          </w:p>
        </w:tc>
      </w:tr>
      <w:tr w:rsidR="008D653A" w:rsidRPr="00417611" w14:paraId="21B13F89" w14:textId="77777777" w:rsidTr="001B28BD">
        <w:trPr>
          <w:trHeight w:val="170"/>
        </w:trPr>
        <w:tc>
          <w:tcPr>
            <w:tcW w:w="2157" w:type="dxa"/>
            <w:vMerge/>
          </w:tcPr>
          <w:p w14:paraId="0F9261E5" w14:textId="77777777" w:rsidR="008D653A" w:rsidRPr="00417611" w:rsidRDefault="008D653A" w:rsidP="008D653A">
            <w:pPr>
              <w:spacing w:before="120"/>
              <w:rPr>
                <w:rFonts w:ascii="Verdana" w:hAnsi="Verdana" w:cs="Arial"/>
                <w:b/>
                <w:bCs/>
                <w:sz w:val="18"/>
                <w:szCs w:val="18"/>
              </w:rPr>
            </w:pPr>
          </w:p>
        </w:tc>
        <w:tc>
          <w:tcPr>
            <w:tcW w:w="8186" w:type="dxa"/>
            <w:gridSpan w:val="6"/>
          </w:tcPr>
          <w:p w14:paraId="7DC24A81" w14:textId="290D7D0E" w:rsidR="008D653A" w:rsidRPr="00417611" w:rsidRDefault="008D653A" w:rsidP="008D653A">
            <w:pPr>
              <w:pStyle w:val="TM1"/>
              <w:keepNext/>
            </w:pPr>
            <w:r w:rsidRPr="00417611">
              <w:t xml:space="preserve">Concretisering focusdoel </w:t>
            </w:r>
            <w:r w:rsidRPr="001001E6">
              <w:rPr>
                <w:b w:val="0"/>
              </w:rPr>
              <w:t>(</w:t>
            </w:r>
            <w:r>
              <w:rPr>
                <w:b w:val="0"/>
              </w:rPr>
              <w:t>ca</w:t>
            </w:r>
            <w:r w:rsidRPr="001001E6">
              <w:rPr>
                <w:b w:val="0"/>
              </w:rPr>
              <w:t>. 4 doelen</w:t>
            </w:r>
            <w:r>
              <w:rPr>
                <w:b w:val="0"/>
              </w:rPr>
              <w:t>)</w:t>
            </w:r>
          </w:p>
        </w:tc>
      </w:tr>
      <w:tr w:rsidR="008D653A" w:rsidRPr="00417611" w14:paraId="62EB0A24" w14:textId="77777777" w:rsidTr="001B28BD">
        <w:trPr>
          <w:trHeight w:val="397"/>
        </w:trPr>
        <w:tc>
          <w:tcPr>
            <w:tcW w:w="2157" w:type="dxa"/>
            <w:vMerge/>
          </w:tcPr>
          <w:p w14:paraId="349EE625" w14:textId="77777777" w:rsidR="008D653A" w:rsidRPr="00417611" w:rsidRDefault="008D653A" w:rsidP="008D653A">
            <w:pPr>
              <w:spacing w:before="120"/>
              <w:rPr>
                <w:rFonts w:ascii="Verdana" w:hAnsi="Verdana" w:cs="Arial"/>
                <w:b/>
                <w:bCs/>
                <w:sz w:val="18"/>
                <w:szCs w:val="18"/>
              </w:rPr>
            </w:pPr>
          </w:p>
        </w:tc>
        <w:tc>
          <w:tcPr>
            <w:tcW w:w="8186" w:type="dxa"/>
            <w:gridSpan w:val="6"/>
          </w:tcPr>
          <w:p w14:paraId="6D0A5EF3" w14:textId="469F7330" w:rsidR="00DD4167" w:rsidRDefault="00DD4167" w:rsidP="00DD4167">
            <w:pPr>
              <w:pStyle w:val="Std1"/>
            </w:pPr>
            <w:r>
              <w:t>Iedereen:</w:t>
            </w:r>
          </w:p>
          <w:p w14:paraId="35DA6D24" w14:textId="77777777" w:rsidR="00DD4167" w:rsidRDefault="00DD4167" w:rsidP="00DD4167">
            <w:pPr>
              <w:pStyle w:val="Std1"/>
            </w:pPr>
          </w:p>
          <w:p w14:paraId="5E3D19FE" w14:textId="41E97FD9" w:rsidR="00AE4D16" w:rsidRDefault="00DD4167" w:rsidP="00DD4167">
            <w:pPr>
              <w:pStyle w:val="Std1"/>
              <w:numPr>
                <w:ilvl w:val="0"/>
                <w:numId w:val="17"/>
              </w:numPr>
            </w:pPr>
            <w:r>
              <w:t>De leerlingen hebben de attitude om plezier te beleven aan het spelen met taal.</w:t>
            </w:r>
          </w:p>
          <w:p w14:paraId="013C29B7" w14:textId="77777777" w:rsidR="00DD4167" w:rsidRDefault="00DD4167" w:rsidP="00DD4167">
            <w:pPr>
              <w:pStyle w:val="Std1"/>
              <w:numPr>
                <w:ilvl w:val="0"/>
                <w:numId w:val="17"/>
              </w:numPr>
            </w:pPr>
            <w:r>
              <w:t>De leerlingen staan open voor de andere talen op het werkblad.</w:t>
            </w:r>
          </w:p>
          <w:p w14:paraId="7C901ADF" w14:textId="28CF41BD" w:rsidR="00DD4167" w:rsidRDefault="00DD4167" w:rsidP="00DD4167">
            <w:pPr>
              <w:pStyle w:val="Std1"/>
              <w:numPr>
                <w:ilvl w:val="0"/>
                <w:numId w:val="17"/>
              </w:numPr>
            </w:pPr>
            <w:r>
              <w:t xml:space="preserve">De leerlingen kunnen een spreekbeurt geven over hun uitvinding waarbij ze antwoord geven op vooropgestelde vragen na deze schriftelijk te hebben voorbereid. </w:t>
            </w:r>
          </w:p>
          <w:p w14:paraId="3219B08D" w14:textId="1695DD7C" w:rsidR="00DD4167" w:rsidRDefault="00DD4167" w:rsidP="00DD4167">
            <w:pPr>
              <w:pStyle w:val="Std1"/>
              <w:numPr>
                <w:ilvl w:val="0"/>
                <w:numId w:val="17"/>
              </w:numPr>
            </w:pPr>
            <w:r>
              <w:t>De leerlingen kunnen teksten van twee pagina’s lezen.</w:t>
            </w:r>
          </w:p>
          <w:p w14:paraId="0E5E9114" w14:textId="4D51E8E0" w:rsidR="00DD4167" w:rsidRDefault="00DD4167" w:rsidP="00DD4167">
            <w:pPr>
              <w:pStyle w:val="Std1"/>
              <w:numPr>
                <w:ilvl w:val="0"/>
                <w:numId w:val="17"/>
              </w:numPr>
            </w:pPr>
            <w:r>
              <w:t>De leerlingen kunnen verwoorden wat een samenstelling is.</w:t>
            </w:r>
          </w:p>
          <w:p w14:paraId="5A5FB1CA" w14:textId="7161649A" w:rsidR="00DD4167" w:rsidRDefault="00DD4167" w:rsidP="00DD4167">
            <w:pPr>
              <w:pStyle w:val="Std1"/>
              <w:numPr>
                <w:ilvl w:val="0"/>
                <w:numId w:val="17"/>
              </w:numPr>
            </w:pPr>
            <w:r>
              <w:t>De leerlingen kunnen verwoorden wat een afleiding is.</w:t>
            </w:r>
          </w:p>
          <w:p w14:paraId="405D6800" w14:textId="7934408E" w:rsidR="00DD4167" w:rsidRDefault="00DD4167" w:rsidP="00DD4167">
            <w:pPr>
              <w:pStyle w:val="Std1"/>
              <w:numPr>
                <w:ilvl w:val="0"/>
                <w:numId w:val="17"/>
              </w:numPr>
            </w:pPr>
            <w:r>
              <w:t>De leerlingen kunnen kiezen in welke volgorde ze taken maken.</w:t>
            </w:r>
          </w:p>
          <w:p w14:paraId="7F0B9EA9" w14:textId="24469A1F" w:rsidR="00DD4167" w:rsidRDefault="00DD4167" w:rsidP="00DD4167">
            <w:pPr>
              <w:pStyle w:val="Std1"/>
              <w:numPr>
                <w:ilvl w:val="0"/>
                <w:numId w:val="17"/>
              </w:numPr>
            </w:pPr>
            <w:r>
              <w:t>De leerlingen zien in dat foute keuzes ervoor zorgen dat de belangrijkste taken niet af zijn.</w:t>
            </w:r>
          </w:p>
          <w:p w14:paraId="1614B583" w14:textId="61CE27C7" w:rsidR="00DD4167" w:rsidRDefault="00DD4167" w:rsidP="00DD4167">
            <w:pPr>
              <w:pStyle w:val="Std1"/>
            </w:pPr>
            <w:r>
              <w:t>Basisniveau:</w:t>
            </w:r>
          </w:p>
          <w:p w14:paraId="3CD8D4F6" w14:textId="7184063A" w:rsidR="00DD4167" w:rsidRDefault="00DD4167" w:rsidP="00DD4167">
            <w:pPr>
              <w:pStyle w:val="Std1"/>
              <w:numPr>
                <w:ilvl w:val="0"/>
                <w:numId w:val="18"/>
              </w:numPr>
            </w:pPr>
            <w:r>
              <w:t>De leerlingen kunnen gelijkenissen en verschillen zien in de tekst van Geronimo Stilton en Jules Verne.</w:t>
            </w:r>
          </w:p>
          <w:p w14:paraId="526806AF" w14:textId="139E932A" w:rsidR="00DD4167" w:rsidRDefault="00DD4167" w:rsidP="00DD4167">
            <w:pPr>
              <w:pStyle w:val="Std1"/>
              <w:numPr>
                <w:ilvl w:val="0"/>
                <w:numId w:val="18"/>
              </w:numPr>
            </w:pPr>
            <w:r>
              <w:t>De leerlingen kunnen verwoorden welke tekst ze het liefste lazen.</w:t>
            </w:r>
          </w:p>
          <w:p w14:paraId="614D91BD" w14:textId="77DCE962" w:rsidR="00DD4167" w:rsidRDefault="00DD4167" w:rsidP="00DD4167">
            <w:pPr>
              <w:pStyle w:val="Std1"/>
            </w:pPr>
          </w:p>
          <w:p w14:paraId="70F239C1" w14:textId="43935215" w:rsidR="00DD4167" w:rsidRDefault="00DD4167" w:rsidP="00DD4167">
            <w:pPr>
              <w:pStyle w:val="Std1"/>
            </w:pPr>
            <w:r>
              <w:t>Taalzwakkere leerlingen:</w:t>
            </w:r>
          </w:p>
          <w:p w14:paraId="69BA6FBE" w14:textId="1D322C03" w:rsidR="00DD4167" w:rsidRDefault="00DD4167" w:rsidP="00DD4167">
            <w:pPr>
              <w:pStyle w:val="Std1"/>
              <w:numPr>
                <w:ilvl w:val="0"/>
                <w:numId w:val="19"/>
              </w:numPr>
            </w:pPr>
            <w:r>
              <w:t xml:space="preserve">De leerlingen kunnen een fragment uit de tekst van Jules Verne terugvinden in de tekst van Geronimo Stilton. </w:t>
            </w:r>
          </w:p>
          <w:p w14:paraId="59CA33BE" w14:textId="77777777" w:rsidR="00DD4167" w:rsidRDefault="00DD4167" w:rsidP="00DD4167">
            <w:pPr>
              <w:pStyle w:val="Std1"/>
            </w:pPr>
          </w:p>
          <w:p w14:paraId="4EEFDC80" w14:textId="365FD900" w:rsidR="00DD4167" w:rsidRPr="00417611" w:rsidRDefault="00DD4167" w:rsidP="00DD4167">
            <w:pPr>
              <w:pStyle w:val="Std1"/>
            </w:pPr>
          </w:p>
        </w:tc>
      </w:tr>
      <w:tr w:rsidR="008D653A" w:rsidRPr="00417611" w14:paraId="71AFE668" w14:textId="77777777" w:rsidTr="001B28BD">
        <w:trPr>
          <w:trHeight w:val="170"/>
        </w:trPr>
        <w:tc>
          <w:tcPr>
            <w:tcW w:w="2157" w:type="dxa"/>
            <w:vMerge w:val="restart"/>
          </w:tcPr>
          <w:p w14:paraId="27DF2A3C" w14:textId="689A35CC" w:rsidR="008D653A" w:rsidRPr="00417611" w:rsidRDefault="008D653A" w:rsidP="008D653A">
            <w:pPr>
              <w:pStyle w:val="TM1"/>
              <w:rPr>
                <w:rFonts w:cs="Arial"/>
                <w:bCs/>
                <w:sz w:val="16"/>
                <w:szCs w:val="16"/>
              </w:rPr>
            </w:pPr>
            <w:r w:rsidRPr="008A46B1">
              <w:t>Beginsituatie</w:t>
            </w:r>
            <w:r w:rsidR="00B162BE">
              <w:t>*</w:t>
            </w:r>
            <w:r>
              <w:t>:</w:t>
            </w:r>
            <w:r w:rsidRPr="00417611">
              <w:t xml:space="preserve"> </w:t>
            </w:r>
          </w:p>
        </w:tc>
        <w:tc>
          <w:tcPr>
            <w:tcW w:w="8186" w:type="dxa"/>
            <w:gridSpan w:val="6"/>
          </w:tcPr>
          <w:p w14:paraId="4515D597" w14:textId="4B3D2E8F" w:rsidR="008D653A" w:rsidRPr="001001E6" w:rsidRDefault="008D653A" w:rsidP="008D653A">
            <w:pPr>
              <w:pStyle w:val="TM1"/>
              <w:keepNext/>
              <w:rPr>
                <w:rFonts w:cs="Arial"/>
                <w:sz w:val="16"/>
                <w:szCs w:val="18"/>
              </w:rPr>
            </w:pPr>
            <w:r>
              <w:t>Inhoudelijke beginsituatie</w:t>
            </w:r>
          </w:p>
        </w:tc>
      </w:tr>
      <w:tr w:rsidR="008D653A" w:rsidRPr="00F66328" w14:paraId="694BA053" w14:textId="77777777" w:rsidTr="001B28BD">
        <w:trPr>
          <w:trHeight w:val="397"/>
        </w:trPr>
        <w:tc>
          <w:tcPr>
            <w:tcW w:w="2157" w:type="dxa"/>
            <w:vMerge/>
          </w:tcPr>
          <w:p w14:paraId="30FF3D34" w14:textId="77777777" w:rsidR="008D653A" w:rsidRPr="00417611" w:rsidRDefault="008D653A" w:rsidP="008D653A">
            <w:pPr>
              <w:pStyle w:val="TM1"/>
            </w:pPr>
          </w:p>
        </w:tc>
        <w:tc>
          <w:tcPr>
            <w:tcW w:w="8186" w:type="dxa"/>
            <w:gridSpan w:val="6"/>
          </w:tcPr>
          <w:p w14:paraId="346A96A9" w14:textId="77777777" w:rsidR="0019390D" w:rsidRDefault="00F66328" w:rsidP="0019390D">
            <w:pPr>
              <w:pStyle w:val="Std1"/>
            </w:pPr>
            <w:r>
              <w:t>De werking is een contractwerk. De leerlingen hebben dus al aparte informatie verwerkt.</w:t>
            </w:r>
          </w:p>
          <w:p w14:paraId="53D43344" w14:textId="77777777" w:rsidR="00F66328" w:rsidRDefault="00F66328" w:rsidP="0019390D">
            <w:pPr>
              <w:pStyle w:val="Std1"/>
            </w:pPr>
            <w:r>
              <w:t>De onderwerpen die ze verwerken zijn:</w:t>
            </w:r>
            <w:r>
              <w:br/>
              <w:t>Wat is een samenstelling?</w:t>
            </w:r>
          </w:p>
          <w:p w14:paraId="70CB112F" w14:textId="77777777" w:rsidR="00F66328" w:rsidRDefault="00F66328" w:rsidP="0019390D">
            <w:pPr>
              <w:pStyle w:val="Std1"/>
            </w:pPr>
            <w:r>
              <w:t>Wat is een afleiding?</w:t>
            </w:r>
          </w:p>
          <w:p w14:paraId="4D527D09" w14:textId="77777777" w:rsidR="00F66328" w:rsidRDefault="00F66328" w:rsidP="0019390D">
            <w:pPr>
              <w:pStyle w:val="Std1"/>
            </w:pPr>
            <w:r>
              <w:t>Afleidingen in andere talen.</w:t>
            </w:r>
          </w:p>
          <w:p w14:paraId="0541DD41" w14:textId="4F04711E" w:rsidR="00F66328" w:rsidRDefault="00E22A21" w:rsidP="0019390D">
            <w:pPr>
              <w:pStyle w:val="Std1"/>
            </w:pPr>
            <w:r>
              <w:t>Wat moet ik allemaal zeggen om een uitvinding te verkopen?</w:t>
            </w:r>
          </w:p>
          <w:p w14:paraId="318D8A72" w14:textId="09A7EBEF" w:rsidR="00F66328" w:rsidRDefault="00F66328" w:rsidP="0019390D">
            <w:pPr>
              <w:pStyle w:val="Std1"/>
            </w:pPr>
            <w:r>
              <w:t>Jules Verne en de reis om de wereld in 80 dagen.</w:t>
            </w:r>
          </w:p>
          <w:p w14:paraId="6881312F" w14:textId="77777777" w:rsidR="00F66328" w:rsidRDefault="00F66328" w:rsidP="0019390D">
            <w:pPr>
              <w:pStyle w:val="Std1"/>
            </w:pPr>
          </w:p>
          <w:p w14:paraId="4ADBB215" w14:textId="47E239F0" w:rsidR="00F66328" w:rsidRPr="00F66328" w:rsidRDefault="00F66328" w:rsidP="0019390D">
            <w:pPr>
              <w:pStyle w:val="Std1"/>
              <w:rPr>
                <w:lang w:val="nl-BE"/>
              </w:rPr>
            </w:pPr>
            <w:r w:rsidRPr="00F66328">
              <w:rPr>
                <w:lang w:val="nl-BE"/>
              </w:rPr>
              <w:t xml:space="preserve">Dit is les </w:t>
            </w:r>
            <w:r w:rsidR="004226AE">
              <w:rPr>
                <w:lang w:val="nl-BE"/>
              </w:rPr>
              <w:t>4</w:t>
            </w:r>
            <w:r w:rsidRPr="00F66328">
              <w:rPr>
                <w:lang w:val="nl-BE"/>
              </w:rPr>
              <w:t xml:space="preserve"> van </w:t>
            </w:r>
            <w:r>
              <w:rPr>
                <w:lang w:val="nl-BE"/>
              </w:rPr>
              <w:t xml:space="preserve">de 4. </w:t>
            </w:r>
          </w:p>
        </w:tc>
      </w:tr>
      <w:tr w:rsidR="008D653A" w:rsidRPr="00417611" w14:paraId="3C971235" w14:textId="77777777" w:rsidTr="001B28BD">
        <w:trPr>
          <w:trHeight w:val="170"/>
        </w:trPr>
        <w:tc>
          <w:tcPr>
            <w:tcW w:w="2157" w:type="dxa"/>
            <w:vMerge/>
          </w:tcPr>
          <w:p w14:paraId="1552820C" w14:textId="77777777" w:rsidR="008D653A" w:rsidRPr="00F66328" w:rsidRDefault="008D653A" w:rsidP="008D653A">
            <w:pPr>
              <w:pStyle w:val="TM1"/>
              <w:rPr>
                <w:lang w:val="nl-BE"/>
              </w:rPr>
            </w:pPr>
          </w:p>
        </w:tc>
        <w:tc>
          <w:tcPr>
            <w:tcW w:w="8186" w:type="dxa"/>
            <w:gridSpan w:val="6"/>
          </w:tcPr>
          <w:p w14:paraId="1953BD6F" w14:textId="248675D0" w:rsidR="008D653A" w:rsidRPr="00417611" w:rsidRDefault="008D653A" w:rsidP="008D653A">
            <w:pPr>
              <w:pStyle w:val="TM1"/>
              <w:keepNext/>
            </w:pPr>
            <w:r w:rsidRPr="00417611">
              <w:t>Leef- en ervaringswereld van de leerlingen</w:t>
            </w:r>
          </w:p>
        </w:tc>
      </w:tr>
      <w:tr w:rsidR="008D653A" w:rsidRPr="00417611" w14:paraId="715C821E" w14:textId="77777777" w:rsidTr="001B28BD">
        <w:trPr>
          <w:trHeight w:val="397"/>
        </w:trPr>
        <w:tc>
          <w:tcPr>
            <w:tcW w:w="2157" w:type="dxa"/>
            <w:vMerge/>
          </w:tcPr>
          <w:p w14:paraId="0AA24EA7" w14:textId="77777777" w:rsidR="008D653A" w:rsidRPr="00417611" w:rsidRDefault="008D653A" w:rsidP="008D653A">
            <w:pPr>
              <w:pStyle w:val="TM1"/>
            </w:pPr>
          </w:p>
        </w:tc>
        <w:tc>
          <w:tcPr>
            <w:tcW w:w="8186" w:type="dxa"/>
            <w:gridSpan w:val="6"/>
          </w:tcPr>
          <w:p w14:paraId="3C2BEFFA" w14:textId="72CC3CF5" w:rsidR="00B47DDB" w:rsidRDefault="00B47DDB" w:rsidP="00B47DDB">
            <w:pPr>
              <w:pStyle w:val="Std1"/>
            </w:pPr>
            <w:r>
              <w:t>De volledige twaalf lessen zijn uitgewerkt in een thema: Een reis rond de wereld vanuit het klaslokaal. Voor de verschillende lessen gaan we dus rond de wereld. Dit is onze wereldreis</w:t>
            </w:r>
          </w:p>
          <w:p w14:paraId="18EBF657" w14:textId="495C356D" w:rsidR="00B47DDB" w:rsidRPr="00F66328" w:rsidRDefault="0077197F" w:rsidP="00B47DDB">
            <w:pPr>
              <w:pStyle w:val="Std1"/>
              <w:numPr>
                <w:ilvl w:val="0"/>
                <w:numId w:val="16"/>
              </w:numPr>
              <w:rPr>
                <w:b/>
                <w:bCs/>
              </w:rPr>
            </w:pPr>
            <w:r>
              <w:rPr>
                <w:b/>
                <w:bCs/>
              </w:rPr>
              <w:t>Engeland</w:t>
            </w:r>
            <w:r w:rsidR="00B47DDB" w:rsidRPr="00F66328">
              <w:rPr>
                <w:b/>
                <w:bCs/>
              </w:rPr>
              <w:t xml:space="preserve"> (Nederlands)</w:t>
            </w:r>
          </w:p>
          <w:p w14:paraId="6335FA56" w14:textId="77777777" w:rsidR="00B47DDB" w:rsidRDefault="00B47DDB" w:rsidP="00B47DDB">
            <w:pPr>
              <w:pStyle w:val="Std1"/>
              <w:numPr>
                <w:ilvl w:val="0"/>
                <w:numId w:val="16"/>
              </w:numPr>
            </w:pPr>
            <w:r>
              <w:t>Frankrijk (Frans)</w:t>
            </w:r>
          </w:p>
          <w:p w14:paraId="26815049" w14:textId="77777777" w:rsidR="00B47DDB" w:rsidRPr="00F66328" w:rsidRDefault="00B47DDB" w:rsidP="00B47DDB">
            <w:pPr>
              <w:pStyle w:val="Std1"/>
              <w:numPr>
                <w:ilvl w:val="0"/>
                <w:numId w:val="16"/>
              </w:numPr>
            </w:pPr>
            <w:r w:rsidRPr="00F66328">
              <w:t>Bosnië-Herzegovina (Wiskunde)</w:t>
            </w:r>
          </w:p>
          <w:p w14:paraId="266BEF51" w14:textId="77777777" w:rsidR="00B47DDB" w:rsidRDefault="00B47DDB" w:rsidP="00B47DDB">
            <w:pPr>
              <w:pStyle w:val="Std1"/>
              <w:numPr>
                <w:ilvl w:val="0"/>
                <w:numId w:val="16"/>
              </w:numPr>
            </w:pPr>
            <w:r>
              <w:t>Irak (Godsdienst)</w:t>
            </w:r>
          </w:p>
          <w:p w14:paraId="2D287326" w14:textId="77777777" w:rsidR="00B47DDB" w:rsidRPr="00F66328" w:rsidRDefault="00B47DDB" w:rsidP="00B47DDB">
            <w:pPr>
              <w:pStyle w:val="Std1"/>
              <w:numPr>
                <w:ilvl w:val="0"/>
                <w:numId w:val="16"/>
              </w:numPr>
              <w:rPr>
                <w:b/>
                <w:bCs/>
              </w:rPr>
            </w:pPr>
            <w:r w:rsidRPr="00F66328">
              <w:rPr>
                <w:b/>
                <w:bCs/>
              </w:rPr>
              <w:t>India (Nederlands)</w:t>
            </w:r>
          </w:p>
          <w:p w14:paraId="6520E85C" w14:textId="09B862FA" w:rsidR="00B47DDB" w:rsidRPr="00F66328" w:rsidRDefault="00B47DDB" w:rsidP="00B47DDB">
            <w:pPr>
              <w:pStyle w:val="Std1"/>
              <w:numPr>
                <w:ilvl w:val="0"/>
                <w:numId w:val="16"/>
              </w:numPr>
              <w:rPr>
                <w:b/>
                <w:bCs/>
              </w:rPr>
            </w:pPr>
            <w:r w:rsidRPr="00F66328">
              <w:rPr>
                <w:b/>
                <w:bCs/>
              </w:rPr>
              <w:t>China (</w:t>
            </w:r>
            <w:r w:rsidR="009B45A8" w:rsidRPr="00F66328">
              <w:rPr>
                <w:b/>
                <w:bCs/>
              </w:rPr>
              <w:t>Nederlands</w:t>
            </w:r>
            <w:r w:rsidRPr="00F66328">
              <w:rPr>
                <w:b/>
                <w:bCs/>
              </w:rPr>
              <w:t>)</w:t>
            </w:r>
          </w:p>
          <w:p w14:paraId="17D34469" w14:textId="4D6A77C4" w:rsidR="00B47DDB" w:rsidRDefault="009B45A8" w:rsidP="00B47DDB">
            <w:pPr>
              <w:pStyle w:val="Std1"/>
              <w:numPr>
                <w:ilvl w:val="0"/>
                <w:numId w:val="16"/>
              </w:numPr>
            </w:pPr>
            <w:r>
              <w:t>Vanuatu</w:t>
            </w:r>
            <w:r w:rsidR="00B47DDB">
              <w:t xml:space="preserve"> (Frans)</w:t>
            </w:r>
          </w:p>
          <w:p w14:paraId="5339E6D6" w14:textId="77777777" w:rsidR="00B47DDB" w:rsidRPr="00F66328" w:rsidRDefault="00B47DDB" w:rsidP="00B47DDB">
            <w:pPr>
              <w:pStyle w:val="Std1"/>
              <w:numPr>
                <w:ilvl w:val="0"/>
                <w:numId w:val="16"/>
              </w:numPr>
            </w:pPr>
            <w:r w:rsidRPr="00F66328">
              <w:t>Nieuw-Zeeland (Wiskunde)</w:t>
            </w:r>
          </w:p>
          <w:p w14:paraId="03CDCEAB" w14:textId="74E69F3F" w:rsidR="00B47DDB" w:rsidRDefault="00B47DDB" w:rsidP="00B47DDB">
            <w:pPr>
              <w:pStyle w:val="Std1"/>
              <w:numPr>
                <w:ilvl w:val="0"/>
                <w:numId w:val="16"/>
              </w:numPr>
            </w:pPr>
            <w:r>
              <w:t>Israël</w:t>
            </w:r>
            <w:r w:rsidR="0077197F">
              <w:t xml:space="preserve"> &amp; Palestina</w:t>
            </w:r>
            <w:r>
              <w:t xml:space="preserve"> (Godsdienst)</w:t>
            </w:r>
          </w:p>
          <w:p w14:paraId="5BF71F70" w14:textId="77777777" w:rsidR="00B47DDB" w:rsidRDefault="00B47DDB" w:rsidP="00B47DDB">
            <w:pPr>
              <w:pStyle w:val="Std1"/>
              <w:numPr>
                <w:ilvl w:val="0"/>
                <w:numId w:val="16"/>
              </w:numPr>
            </w:pPr>
            <w:r>
              <w:t>Canada (Frans)</w:t>
            </w:r>
          </w:p>
          <w:p w14:paraId="7409DFED" w14:textId="77777777" w:rsidR="00B47DDB" w:rsidRPr="00F66328" w:rsidRDefault="00B47DDB" w:rsidP="00B47DDB">
            <w:pPr>
              <w:pStyle w:val="Std1"/>
              <w:numPr>
                <w:ilvl w:val="0"/>
                <w:numId w:val="16"/>
              </w:numPr>
              <w:rPr>
                <w:b/>
                <w:bCs/>
              </w:rPr>
            </w:pPr>
            <w:r w:rsidRPr="00F66328">
              <w:rPr>
                <w:b/>
                <w:bCs/>
              </w:rPr>
              <w:t>Verenigde staten (Nederlands)</w:t>
            </w:r>
          </w:p>
          <w:p w14:paraId="7E88FF83" w14:textId="77777777" w:rsidR="00B47DDB" w:rsidRPr="00F66328" w:rsidRDefault="00B47DDB" w:rsidP="00B47DDB">
            <w:pPr>
              <w:pStyle w:val="Std1"/>
              <w:numPr>
                <w:ilvl w:val="0"/>
                <w:numId w:val="16"/>
              </w:numPr>
            </w:pPr>
            <w:r w:rsidRPr="00F66328">
              <w:t>Trinidad en Tobago (Wiskunde)</w:t>
            </w:r>
          </w:p>
          <w:p w14:paraId="48CCAD0E" w14:textId="77777777" w:rsidR="00B47DDB" w:rsidRDefault="00B47DDB" w:rsidP="00B47DDB">
            <w:pPr>
              <w:pStyle w:val="Std1"/>
              <w:numPr>
                <w:ilvl w:val="0"/>
                <w:numId w:val="16"/>
              </w:numPr>
            </w:pPr>
            <w:r>
              <w:t>Tsjaad (Frans)</w:t>
            </w:r>
          </w:p>
          <w:p w14:paraId="6EDF66D3" w14:textId="77777777" w:rsidR="00B47DDB" w:rsidRDefault="00B47DDB" w:rsidP="00B47DDB">
            <w:pPr>
              <w:pStyle w:val="Std1"/>
              <w:numPr>
                <w:ilvl w:val="0"/>
                <w:numId w:val="16"/>
              </w:numPr>
            </w:pPr>
            <w:r>
              <w:t>Egypte (Godsdienst)</w:t>
            </w:r>
          </w:p>
          <w:p w14:paraId="62F52214" w14:textId="338C63B7" w:rsidR="00B47DDB" w:rsidRPr="00F66328" w:rsidRDefault="009B45A8" w:rsidP="00B47DDB">
            <w:pPr>
              <w:pStyle w:val="Std1"/>
              <w:numPr>
                <w:ilvl w:val="0"/>
                <w:numId w:val="16"/>
              </w:numPr>
            </w:pPr>
            <w:r w:rsidRPr="00F66328">
              <w:t>Antarctica</w:t>
            </w:r>
            <w:r w:rsidR="00B47DDB" w:rsidRPr="00F66328">
              <w:t xml:space="preserve"> (Wiskunde)</w:t>
            </w:r>
          </w:p>
          <w:p w14:paraId="1B78670F" w14:textId="77777777" w:rsidR="00B47DDB" w:rsidRDefault="00B47DDB" w:rsidP="00B47DDB">
            <w:pPr>
              <w:pStyle w:val="Std1"/>
              <w:numPr>
                <w:ilvl w:val="0"/>
                <w:numId w:val="16"/>
              </w:numPr>
            </w:pPr>
            <w:r>
              <w:t>India (Godsdienst)</w:t>
            </w:r>
          </w:p>
          <w:p w14:paraId="45A7C3D2" w14:textId="77777777" w:rsidR="00B47DDB" w:rsidRDefault="00B47DDB" w:rsidP="00B47DDB">
            <w:pPr>
              <w:pStyle w:val="Std1"/>
              <w:tabs>
                <w:tab w:val="left" w:pos="2532"/>
              </w:tabs>
            </w:pPr>
            <w:r>
              <w:tab/>
            </w:r>
          </w:p>
          <w:p w14:paraId="5FA38E76" w14:textId="6A08E50A" w:rsidR="00B47DDB" w:rsidRDefault="00B47DDB" w:rsidP="00B47DDB">
            <w:pPr>
              <w:pStyle w:val="Std1"/>
              <w:tabs>
                <w:tab w:val="left" w:pos="2532"/>
              </w:tabs>
            </w:pPr>
            <w:r>
              <w:t xml:space="preserve">De aankleding van deze les is dus vanuit het land: </w:t>
            </w:r>
            <w:r w:rsidR="004226AE">
              <w:t>VSA</w:t>
            </w:r>
          </w:p>
          <w:p w14:paraId="46F1F473" w14:textId="77777777" w:rsidR="00F66328" w:rsidRDefault="00F66328" w:rsidP="00B47DDB">
            <w:pPr>
              <w:pStyle w:val="Std1"/>
              <w:tabs>
                <w:tab w:val="left" w:pos="2532"/>
              </w:tabs>
            </w:pPr>
          </w:p>
          <w:p w14:paraId="303936A1" w14:textId="77777777" w:rsidR="00F66328" w:rsidRDefault="00F66328" w:rsidP="00B47DDB">
            <w:pPr>
              <w:pStyle w:val="Std1"/>
              <w:tabs>
                <w:tab w:val="left" w:pos="2532"/>
              </w:tabs>
            </w:pPr>
            <w:r>
              <w:t>De lessen van Nederlands zijn opgebouwd aan de hand van het verhaal: Een reis om de wereld in 80 dagen van Geronimo Stilton. (Oorspronkelijk van Jules Verne)</w:t>
            </w:r>
          </w:p>
          <w:p w14:paraId="0FB01684" w14:textId="0B9E3FFF" w:rsidR="00F66328" w:rsidRPr="00417611" w:rsidRDefault="00F66328" w:rsidP="00B47DDB">
            <w:pPr>
              <w:pStyle w:val="Std1"/>
              <w:tabs>
                <w:tab w:val="left" w:pos="2532"/>
              </w:tabs>
            </w:pPr>
          </w:p>
        </w:tc>
      </w:tr>
      <w:tr w:rsidR="008D653A" w:rsidRPr="00417611" w14:paraId="081DA204" w14:textId="77777777" w:rsidTr="001B28BD">
        <w:trPr>
          <w:trHeight w:val="170"/>
        </w:trPr>
        <w:tc>
          <w:tcPr>
            <w:tcW w:w="2157" w:type="dxa"/>
            <w:vMerge/>
          </w:tcPr>
          <w:p w14:paraId="04F8B3A3" w14:textId="77777777" w:rsidR="008D653A" w:rsidRPr="00417611" w:rsidRDefault="008D653A" w:rsidP="008D653A">
            <w:pPr>
              <w:pStyle w:val="TM1"/>
            </w:pPr>
          </w:p>
        </w:tc>
        <w:tc>
          <w:tcPr>
            <w:tcW w:w="8186" w:type="dxa"/>
            <w:gridSpan w:val="6"/>
          </w:tcPr>
          <w:p w14:paraId="541015B5" w14:textId="1DCE1FBF" w:rsidR="008D653A" w:rsidRPr="00417611" w:rsidRDefault="008D653A" w:rsidP="008D653A">
            <w:pPr>
              <w:pStyle w:val="TM1"/>
              <w:keepNext/>
            </w:pPr>
            <w:r w:rsidRPr="00417611">
              <w:t>Organisatorische beginsituatie</w:t>
            </w:r>
          </w:p>
        </w:tc>
      </w:tr>
      <w:tr w:rsidR="008D653A" w:rsidRPr="00417611" w14:paraId="715304A4" w14:textId="77777777" w:rsidTr="001B28BD">
        <w:trPr>
          <w:trHeight w:val="397"/>
        </w:trPr>
        <w:tc>
          <w:tcPr>
            <w:tcW w:w="2157" w:type="dxa"/>
            <w:vMerge/>
          </w:tcPr>
          <w:p w14:paraId="73DD1E16" w14:textId="77777777" w:rsidR="008D653A" w:rsidRPr="00417611" w:rsidRDefault="008D653A" w:rsidP="008D653A">
            <w:pPr>
              <w:pStyle w:val="TM1"/>
            </w:pPr>
          </w:p>
        </w:tc>
        <w:tc>
          <w:tcPr>
            <w:tcW w:w="8186" w:type="dxa"/>
            <w:gridSpan w:val="6"/>
          </w:tcPr>
          <w:p w14:paraId="04D81966" w14:textId="5109C9E4" w:rsidR="004934B6" w:rsidRPr="00417611" w:rsidRDefault="004934B6" w:rsidP="008D653A">
            <w:pPr>
              <w:pStyle w:val="Std1"/>
            </w:pPr>
          </w:p>
        </w:tc>
      </w:tr>
      <w:tr w:rsidR="008D653A" w:rsidRPr="00417611" w14:paraId="0E56B020" w14:textId="77777777" w:rsidTr="001B28BD">
        <w:trPr>
          <w:trHeight w:val="170"/>
        </w:trPr>
        <w:tc>
          <w:tcPr>
            <w:tcW w:w="2157" w:type="dxa"/>
            <w:vMerge/>
          </w:tcPr>
          <w:p w14:paraId="18E5F653" w14:textId="77777777" w:rsidR="008D653A" w:rsidRPr="00417611" w:rsidRDefault="008D653A" w:rsidP="008D653A">
            <w:pPr>
              <w:pStyle w:val="TM1"/>
            </w:pPr>
          </w:p>
        </w:tc>
        <w:tc>
          <w:tcPr>
            <w:tcW w:w="8186" w:type="dxa"/>
            <w:gridSpan w:val="6"/>
          </w:tcPr>
          <w:p w14:paraId="4927939C" w14:textId="443CFBC0" w:rsidR="008D653A" w:rsidRPr="00417611" w:rsidRDefault="008D653A" w:rsidP="008D653A">
            <w:pPr>
              <w:pStyle w:val="TM1"/>
              <w:keepNext/>
            </w:pPr>
            <w:r w:rsidRPr="00417611">
              <w:t>Gedifferentieerde beginsituatie van de leerlingen</w:t>
            </w:r>
          </w:p>
        </w:tc>
      </w:tr>
      <w:tr w:rsidR="008D653A" w:rsidRPr="00F66328" w14:paraId="1226D2B4" w14:textId="77777777" w:rsidTr="001B28BD">
        <w:trPr>
          <w:trHeight w:val="397"/>
        </w:trPr>
        <w:tc>
          <w:tcPr>
            <w:tcW w:w="2157" w:type="dxa"/>
            <w:vMerge/>
          </w:tcPr>
          <w:p w14:paraId="2EAF770B" w14:textId="77777777" w:rsidR="008D653A" w:rsidRPr="00417611" w:rsidRDefault="008D653A" w:rsidP="008D653A">
            <w:pPr>
              <w:pStyle w:val="TM1"/>
            </w:pPr>
          </w:p>
        </w:tc>
        <w:tc>
          <w:tcPr>
            <w:tcW w:w="8186" w:type="dxa"/>
            <w:gridSpan w:val="6"/>
          </w:tcPr>
          <w:p w14:paraId="1C76BC69" w14:textId="7F9308C4" w:rsidR="00B47DDB" w:rsidRPr="00F66328" w:rsidRDefault="00B47DDB" w:rsidP="00B47DDB">
            <w:pPr>
              <w:pStyle w:val="Std1"/>
              <w:tabs>
                <w:tab w:val="left" w:pos="972"/>
              </w:tabs>
              <w:rPr>
                <w:lang w:val="de-DE"/>
              </w:rPr>
            </w:pPr>
          </w:p>
        </w:tc>
      </w:tr>
      <w:tr w:rsidR="008D653A" w:rsidRPr="00417611" w14:paraId="03609C3D" w14:textId="77777777" w:rsidTr="001B28BD">
        <w:trPr>
          <w:trHeight w:val="170"/>
        </w:trPr>
        <w:tc>
          <w:tcPr>
            <w:tcW w:w="2157" w:type="dxa"/>
            <w:vMerge/>
          </w:tcPr>
          <w:p w14:paraId="766DEC99" w14:textId="77777777" w:rsidR="008D653A" w:rsidRPr="00F66328" w:rsidRDefault="008D653A" w:rsidP="008D653A">
            <w:pPr>
              <w:pStyle w:val="TM1"/>
              <w:rPr>
                <w:lang w:val="de-DE"/>
              </w:rPr>
            </w:pPr>
          </w:p>
        </w:tc>
        <w:tc>
          <w:tcPr>
            <w:tcW w:w="8186" w:type="dxa"/>
            <w:gridSpan w:val="6"/>
          </w:tcPr>
          <w:p w14:paraId="721AA609" w14:textId="33FBFE23" w:rsidR="008D653A" w:rsidRPr="00417611" w:rsidRDefault="008D653A" w:rsidP="008D653A">
            <w:pPr>
              <w:pStyle w:val="TM1"/>
              <w:keepNext/>
            </w:pPr>
            <w:r>
              <w:t>Andere</w:t>
            </w:r>
          </w:p>
        </w:tc>
      </w:tr>
      <w:tr w:rsidR="008D653A" w:rsidRPr="00417611" w14:paraId="19383791" w14:textId="77777777" w:rsidTr="001B28BD">
        <w:trPr>
          <w:trHeight w:val="397"/>
        </w:trPr>
        <w:tc>
          <w:tcPr>
            <w:tcW w:w="2157" w:type="dxa"/>
            <w:vMerge/>
          </w:tcPr>
          <w:p w14:paraId="2C7FD5F6" w14:textId="77777777" w:rsidR="008D653A" w:rsidRPr="00417611" w:rsidRDefault="008D653A" w:rsidP="008D653A">
            <w:pPr>
              <w:pStyle w:val="TM1"/>
            </w:pPr>
          </w:p>
        </w:tc>
        <w:tc>
          <w:tcPr>
            <w:tcW w:w="8186" w:type="dxa"/>
            <w:gridSpan w:val="6"/>
          </w:tcPr>
          <w:p w14:paraId="3F401A28" w14:textId="21810395" w:rsidR="008D653A" w:rsidRDefault="008D653A" w:rsidP="008D653A">
            <w:pPr>
              <w:pStyle w:val="Std1"/>
            </w:pPr>
          </w:p>
        </w:tc>
      </w:tr>
      <w:tr w:rsidR="008F0528" w:rsidRPr="00417611" w14:paraId="54DD3C9D" w14:textId="77777777" w:rsidTr="001B28BD">
        <w:trPr>
          <w:trHeight w:val="203"/>
        </w:trPr>
        <w:tc>
          <w:tcPr>
            <w:tcW w:w="2157" w:type="dxa"/>
            <w:vMerge w:val="restart"/>
          </w:tcPr>
          <w:p w14:paraId="6B324A15" w14:textId="7F0EB2A4" w:rsidR="008F0528" w:rsidRPr="00417611" w:rsidRDefault="008F0528" w:rsidP="008D653A">
            <w:pPr>
              <w:pStyle w:val="TM1"/>
            </w:pPr>
            <w:r w:rsidRPr="00417611">
              <w:t>Inhoudsanalyse</w:t>
            </w:r>
            <w:r>
              <w:t>*</w:t>
            </w:r>
            <w:r w:rsidRPr="00417611">
              <w:t>:</w:t>
            </w:r>
          </w:p>
        </w:tc>
        <w:tc>
          <w:tcPr>
            <w:tcW w:w="8186" w:type="dxa"/>
            <w:gridSpan w:val="6"/>
          </w:tcPr>
          <w:p w14:paraId="0350FBEC" w14:textId="6AD558C3" w:rsidR="008F0528" w:rsidRPr="00417611" w:rsidRDefault="008F0528" w:rsidP="00975D63">
            <w:pPr>
              <w:pStyle w:val="TM1"/>
            </w:pPr>
            <w:r>
              <w:t>Inhoudelijke essentie</w:t>
            </w:r>
          </w:p>
        </w:tc>
      </w:tr>
      <w:tr w:rsidR="008F0528" w:rsidRPr="00417611" w14:paraId="482D8AE6" w14:textId="77777777" w:rsidTr="001B28BD">
        <w:trPr>
          <w:trHeight w:val="397"/>
        </w:trPr>
        <w:tc>
          <w:tcPr>
            <w:tcW w:w="2157" w:type="dxa"/>
            <w:vMerge/>
          </w:tcPr>
          <w:p w14:paraId="45AE30D7" w14:textId="77777777" w:rsidR="008F0528" w:rsidRPr="00417611" w:rsidRDefault="008F0528" w:rsidP="008D653A">
            <w:pPr>
              <w:pStyle w:val="TM1"/>
            </w:pPr>
          </w:p>
        </w:tc>
        <w:tc>
          <w:tcPr>
            <w:tcW w:w="8186" w:type="dxa"/>
            <w:gridSpan w:val="6"/>
          </w:tcPr>
          <w:p w14:paraId="02FEDF50" w14:textId="7FC23AA2" w:rsidR="00DD4167" w:rsidRPr="000F02C6" w:rsidRDefault="00F17906" w:rsidP="000F02C6">
            <w:pPr>
              <w:pStyle w:val="Std1"/>
            </w:pPr>
            <w:r>
              <w:t xml:space="preserve"> </w:t>
            </w:r>
            <w:r w:rsidR="00DD4167" w:rsidRPr="000F02C6">
              <w:t>Een samenstelling is een woord dat door verbinding van twee of meer woorden gevormd is.</w:t>
            </w:r>
          </w:p>
          <w:p w14:paraId="2ADC70FF" w14:textId="77777777" w:rsidR="00DD4167" w:rsidRPr="000F02C6" w:rsidRDefault="00DD4167" w:rsidP="000F02C6">
            <w:pPr>
              <w:pStyle w:val="Std1"/>
              <w:tabs>
                <w:tab w:val="left" w:pos="972"/>
              </w:tabs>
            </w:pPr>
            <w:r w:rsidRPr="000F02C6">
              <w:t>Een afleiding is een woord dat gevormd is met voor- en achtervoegsels.</w:t>
            </w:r>
          </w:p>
          <w:p w14:paraId="469473DC" w14:textId="2F01F9E3" w:rsidR="00AE4D16" w:rsidRPr="00417611" w:rsidRDefault="00AE4D16" w:rsidP="008D653A">
            <w:pPr>
              <w:pStyle w:val="Std1"/>
            </w:pPr>
          </w:p>
        </w:tc>
      </w:tr>
      <w:tr w:rsidR="008F0528" w:rsidRPr="00417611" w14:paraId="31653BD7" w14:textId="77777777" w:rsidTr="001B28BD">
        <w:trPr>
          <w:trHeight w:val="203"/>
        </w:trPr>
        <w:tc>
          <w:tcPr>
            <w:tcW w:w="2157" w:type="dxa"/>
            <w:vMerge/>
          </w:tcPr>
          <w:p w14:paraId="08FC99E7" w14:textId="77777777" w:rsidR="008F0528" w:rsidRPr="00417611" w:rsidRDefault="008F0528" w:rsidP="00975D63">
            <w:pPr>
              <w:pStyle w:val="TM1"/>
            </w:pPr>
          </w:p>
        </w:tc>
        <w:tc>
          <w:tcPr>
            <w:tcW w:w="8186" w:type="dxa"/>
            <w:gridSpan w:val="6"/>
          </w:tcPr>
          <w:p w14:paraId="5DA8D7A2" w14:textId="67B66F62" w:rsidR="008F0528" w:rsidRPr="00417611" w:rsidRDefault="008F0528" w:rsidP="00975D63">
            <w:pPr>
              <w:pStyle w:val="TM1"/>
            </w:pPr>
            <w:r>
              <w:t>Inhoudelijke stappen</w:t>
            </w:r>
          </w:p>
        </w:tc>
      </w:tr>
      <w:tr w:rsidR="008F0528" w:rsidRPr="00417611" w14:paraId="0404B9AF" w14:textId="77777777" w:rsidTr="001B28BD">
        <w:trPr>
          <w:trHeight w:val="397"/>
        </w:trPr>
        <w:tc>
          <w:tcPr>
            <w:tcW w:w="2157" w:type="dxa"/>
            <w:vMerge/>
          </w:tcPr>
          <w:p w14:paraId="69454E76" w14:textId="77777777" w:rsidR="008F0528" w:rsidRPr="00417611" w:rsidRDefault="008F0528" w:rsidP="00975D63">
            <w:pPr>
              <w:pStyle w:val="TM1"/>
            </w:pPr>
          </w:p>
        </w:tc>
        <w:tc>
          <w:tcPr>
            <w:tcW w:w="8186" w:type="dxa"/>
            <w:gridSpan w:val="6"/>
          </w:tcPr>
          <w:p w14:paraId="261A2C19" w14:textId="0B1F7B23" w:rsidR="000F02C6" w:rsidRPr="000F02C6" w:rsidRDefault="000F02C6" w:rsidP="001E7437">
            <w:pPr>
              <w:pStyle w:val="Std1"/>
            </w:pPr>
            <w:r>
              <w:t xml:space="preserve">De leerlingen worden voorgelezen uit </w:t>
            </w:r>
            <w:r>
              <w:rPr>
                <w:i/>
                <w:iCs/>
              </w:rPr>
              <w:t xml:space="preserve">Een reis rond de wereld in 80 dagen. </w:t>
            </w:r>
            <w:r>
              <w:t>van Geronimo Stilton.</w:t>
            </w:r>
          </w:p>
          <w:p w14:paraId="71D3FBD7" w14:textId="6C714E21" w:rsidR="000F02C6" w:rsidRDefault="000F02C6" w:rsidP="001E7437">
            <w:pPr>
              <w:pStyle w:val="Std1"/>
            </w:pPr>
          </w:p>
          <w:p w14:paraId="51CF3EE6" w14:textId="21055902" w:rsidR="000F02C6" w:rsidRDefault="000F02C6" w:rsidP="001E7437">
            <w:pPr>
              <w:pStyle w:val="Std1"/>
            </w:pPr>
            <w:r>
              <w:t xml:space="preserve">De leerlingen maken kennis met het </w:t>
            </w:r>
            <w:r w:rsidR="009B45A8">
              <w:t>land:</w:t>
            </w:r>
            <w:r>
              <w:t xml:space="preserve"> </w:t>
            </w:r>
            <w:r w:rsidR="009B45A8">
              <w:t>VSA.</w:t>
            </w:r>
          </w:p>
          <w:p w14:paraId="665DEEA0" w14:textId="3C985847" w:rsidR="000F02C6" w:rsidRDefault="000F02C6" w:rsidP="001E7437">
            <w:pPr>
              <w:pStyle w:val="Std1"/>
            </w:pPr>
          </w:p>
          <w:p w14:paraId="5A083197" w14:textId="13CC7F58" w:rsidR="000F02C6" w:rsidRPr="00CC1625" w:rsidRDefault="00CC1625" w:rsidP="001E7437">
            <w:pPr>
              <w:pStyle w:val="Std1"/>
              <w:rPr>
                <w:color w:val="00B050"/>
              </w:rPr>
            </w:pPr>
            <w:r>
              <w:rPr>
                <w:color w:val="00B050"/>
              </w:rPr>
              <w:t xml:space="preserve">De Verenigde Staten heeft als hoofdstad Washington DC. Amerika staat bekend voor de </w:t>
            </w:r>
            <w:proofErr w:type="spellStart"/>
            <w:r>
              <w:rPr>
                <w:color w:val="00B050"/>
              </w:rPr>
              <w:t>Statue</w:t>
            </w:r>
            <w:proofErr w:type="spellEnd"/>
            <w:r>
              <w:rPr>
                <w:color w:val="00B050"/>
              </w:rPr>
              <w:t xml:space="preserve"> of Liberty en Hollywood.</w:t>
            </w:r>
          </w:p>
          <w:p w14:paraId="1564872E" w14:textId="4EF64D81" w:rsidR="00F17906" w:rsidRDefault="000F02C6" w:rsidP="001E7437">
            <w:pPr>
              <w:pStyle w:val="Std1"/>
            </w:pPr>
            <w:r>
              <w:t>De leerlingen kunnen kiezen in welke volgorde ze de verschillende opdrachten maken.</w:t>
            </w:r>
          </w:p>
          <w:p w14:paraId="16EAF3A5" w14:textId="77777777" w:rsidR="000F02C6" w:rsidRDefault="000F02C6" w:rsidP="001E7437">
            <w:pPr>
              <w:pStyle w:val="Std1"/>
            </w:pPr>
          </w:p>
          <w:p w14:paraId="212CB5C3" w14:textId="40CAC723" w:rsidR="000F02C6" w:rsidRDefault="000F02C6" w:rsidP="000F02C6">
            <w:pPr>
              <w:pStyle w:val="Kop2"/>
            </w:pPr>
            <w:r>
              <w:t>Is niet alles samengesteld?</w:t>
            </w:r>
          </w:p>
          <w:p w14:paraId="55C0C69E" w14:textId="022158CA" w:rsidR="00E22A21" w:rsidRDefault="00E22A21" w:rsidP="001E3332">
            <w:pPr>
              <w:pStyle w:val="Std1"/>
            </w:pPr>
            <w:r>
              <w:t xml:space="preserve">De leerlingen maken zelf de definitie van een samenstelling aan de hand van de woorden die door elkaar staan. </w:t>
            </w:r>
          </w:p>
          <w:p w14:paraId="5457E026" w14:textId="43C34D67" w:rsidR="00E22A21" w:rsidRDefault="00E22A21" w:rsidP="001E3332">
            <w:pPr>
              <w:pStyle w:val="Std1"/>
            </w:pPr>
            <w:r>
              <w:t xml:space="preserve">De leerlingen zoeken samenstellingen in een tekst uit een informatief boek over steden. Ze vullen de woorden dan in </w:t>
            </w:r>
            <w:proofErr w:type="spellStart"/>
            <w:r>
              <w:t>in</w:t>
            </w:r>
            <w:proofErr w:type="spellEnd"/>
            <w:r>
              <w:t xml:space="preserve"> een tabel waar ze het woord moeten splitsen in de grondwoorden en eventuele tussen- of achtervoegsels. </w:t>
            </w:r>
          </w:p>
          <w:p w14:paraId="367D3E83" w14:textId="6F5BF322" w:rsidR="00E22A21" w:rsidRDefault="00E22A21" w:rsidP="001E3332">
            <w:pPr>
              <w:pStyle w:val="Std1"/>
            </w:pPr>
            <w:r>
              <w:t>De leerlingen maken nu samenstellingen met gegeven woorden waar ze twee woorden aan elkaar moeten plakken.</w:t>
            </w:r>
          </w:p>
          <w:p w14:paraId="358B42DB" w14:textId="66635FA5" w:rsidR="00E22A21" w:rsidRDefault="00E22A21" w:rsidP="001E3332">
            <w:pPr>
              <w:pStyle w:val="Std1"/>
            </w:pPr>
            <w:r>
              <w:t>De leerlingen maken als laatste zelf samenstellingen wanneer 1 grondwoord gegeven is.</w:t>
            </w:r>
          </w:p>
          <w:p w14:paraId="0D593D4C" w14:textId="339145DB" w:rsidR="00E22A21" w:rsidRDefault="00E22A21" w:rsidP="00E22A21"/>
          <w:p w14:paraId="6731B3B4" w14:textId="2526E49E" w:rsidR="00E22A21" w:rsidRPr="001E3332" w:rsidRDefault="00E22A21" w:rsidP="00E22A21">
            <w:pPr>
              <w:rPr>
                <w:color w:val="00B050"/>
              </w:rPr>
            </w:pPr>
            <w:r w:rsidRPr="001E3332">
              <w:rPr>
                <w:color w:val="00B050"/>
              </w:rPr>
              <w:t xml:space="preserve">Een samenstelling is een woord dat door verbinding van twee of meer woorden gevormd is. </w:t>
            </w:r>
            <w:r w:rsidRPr="001E3332">
              <w:rPr>
                <w:color w:val="00B050"/>
              </w:rPr>
              <w:br/>
              <w:t xml:space="preserve">Samenstellingen bestaan uit 2 of meerdere grondwoorden en bevatten in sommige gevallen ook tussen- en/of achtervoegsels. </w:t>
            </w:r>
          </w:p>
          <w:p w14:paraId="601D5611" w14:textId="2B3B2306" w:rsidR="00E22A21" w:rsidRPr="001E3332" w:rsidRDefault="00E22A21" w:rsidP="00E22A21">
            <w:pPr>
              <w:rPr>
                <w:color w:val="00B050"/>
              </w:rPr>
            </w:pPr>
            <w:r w:rsidRPr="001E3332">
              <w:rPr>
                <w:color w:val="00B050"/>
              </w:rPr>
              <w:t>Een samenstellingen met een achtervoegsel noemen we een afgeleide samenstelling.</w:t>
            </w:r>
          </w:p>
          <w:p w14:paraId="39AA267C" w14:textId="4F9327E8" w:rsidR="000F02C6" w:rsidRDefault="000F02C6" w:rsidP="000F02C6"/>
          <w:p w14:paraId="5B6EC659" w14:textId="5DE84E43" w:rsidR="000F02C6" w:rsidRDefault="000F02C6" w:rsidP="000F02C6">
            <w:pPr>
              <w:pStyle w:val="Kop2"/>
            </w:pPr>
            <w:r>
              <w:t>Is niet alles afgeleid?</w:t>
            </w:r>
          </w:p>
          <w:p w14:paraId="4C246A7B" w14:textId="75B2350B" w:rsidR="001E3332" w:rsidRDefault="001E3332" w:rsidP="001E3332">
            <w:pPr>
              <w:pStyle w:val="Std1"/>
            </w:pPr>
            <w:r>
              <w:t xml:space="preserve">De leerlingen maken zelf de definitie van een afleiding aan de hand van de woorden die door elkaar staan. </w:t>
            </w:r>
          </w:p>
          <w:p w14:paraId="2C15DBC2" w14:textId="2D879262" w:rsidR="001E3332" w:rsidRDefault="001E3332" w:rsidP="001E3332">
            <w:pPr>
              <w:pStyle w:val="Std1"/>
            </w:pPr>
            <w:r>
              <w:t xml:space="preserve">De leerlingen zoeken afleidingen uit een tabel met woorden. Ze vullen de woorden dan in </w:t>
            </w:r>
            <w:proofErr w:type="spellStart"/>
            <w:r>
              <w:t>in</w:t>
            </w:r>
            <w:proofErr w:type="spellEnd"/>
            <w:r>
              <w:t xml:space="preserve"> een tabel waar ze het woord moeten splitsen in de grondwoord</w:t>
            </w:r>
            <w:r w:rsidR="009B45A8">
              <w:t>en</w:t>
            </w:r>
            <w:r>
              <w:t xml:space="preserve"> en voor- en/of achtervoegsels. </w:t>
            </w:r>
          </w:p>
          <w:p w14:paraId="5D9C6A9B" w14:textId="36A8A00B" w:rsidR="001E3332" w:rsidRDefault="001E3332" w:rsidP="001E3332">
            <w:pPr>
              <w:pStyle w:val="Std1"/>
            </w:pPr>
            <w:r>
              <w:t>De leerlingen maken nu afleidingen met gegeven woorden waar ze voor- en/of achtervoegsels aan een grondwoord moeten plakken.</w:t>
            </w:r>
          </w:p>
          <w:p w14:paraId="54B2A0F0" w14:textId="35BA2D87" w:rsidR="001E3332" w:rsidRDefault="001E3332" w:rsidP="001E3332">
            <w:pPr>
              <w:pStyle w:val="Std1"/>
              <w:tabs>
                <w:tab w:val="left" w:pos="972"/>
              </w:tabs>
            </w:pPr>
            <w:r>
              <w:t>De leerlingen maken als laatste zelf samenstellingen wanneer het voor- of achtervoegsel gegeven is.</w:t>
            </w:r>
          </w:p>
          <w:p w14:paraId="63D4EEDA" w14:textId="77777777" w:rsidR="001E3332" w:rsidRDefault="001E3332" w:rsidP="001E3332">
            <w:pPr>
              <w:pStyle w:val="Std1"/>
              <w:tabs>
                <w:tab w:val="left" w:pos="972"/>
              </w:tabs>
            </w:pPr>
          </w:p>
          <w:p w14:paraId="7FA4F45B" w14:textId="77777777" w:rsidR="001E3332" w:rsidRPr="001E3332" w:rsidRDefault="001E3332" w:rsidP="001E3332">
            <w:pPr>
              <w:rPr>
                <w:color w:val="00B050"/>
              </w:rPr>
            </w:pPr>
            <w:r w:rsidRPr="001E3332">
              <w:rPr>
                <w:color w:val="00B050"/>
              </w:rPr>
              <w:t>Een afleiding is een woord dat gevormd is met voor- en achtervoegsels.</w:t>
            </w:r>
          </w:p>
          <w:p w14:paraId="6736F78A" w14:textId="77777777" w:rsidR="001E3332" w:rsidRPr="001E3332" w:rsidRDefault="001E3332" w:rsidP="001E3332">
            <w:pPr>
              <w:rPr>
                <w:color w:val="00B050"/>
              </w:rPr>
            </w:pPr>
            <w:r w:rsidRPr="001E3332">
              <w:rPr>
                <w:color w:val="00B050"/>
              </w:rPr>
              <w:t>Een samenstellingen met een achtervoegsels noemen we een afgeleide samenstelling.</w:t>
            </w:r>
          </w:p>
          <w:p w14:paraId="340F3BE7" w14:textId="4779E568" w:rsidR="000F02C6" w:rsidRDefault="000F02C6" w:rsidP="000F02C6"/>
          <w:p w14:paraId="2A62B47A" w14:textId="30EA33E2" w:rsidR="000F02C6" w:rsidRDefault="000F02C6" w:rsidP="000F02C6">
            <w:pPr>
              <w:pStyle w:val="Kop2"/>
            </w:pPr>
            <w:r>
              <w:t xml:space="preserve">A </w:t>
            </w:r>
            <w:proofErr w:type="spellStart"/>
            <w:r>
              <w:t>togheterrack</w:t>
            </w:r>
            <w:proofErr w:type="spellEnd"/>
            <w:r>
              <w:t>.</w:t>
            </w:r>
          </w:p>
          <w:p w14:paraId="23D5326E" w14:textId="5A8E7B25" w:rsidR="00E22A21" w:rsidRDefault="00E22A21" w:rsidP="001E3332">
            <w:pPr>
              <w:pStyle w:val="Std1"/>
              <w:tabs>
                <w:tab w:val="left" w:pos="972"/>
              </w:tabs>
            </w:pPr>
            <w:r>
              <w:t xml:space="preserve">De leerlingen zoeken bij foute vertalingen van samenstellingen de letterlijk vertaalde Nederlandse versie en de taal waarin de samenstelling in vertaald is. </w:t>
            </w:r>
            <w:r>
              <w:br/>
              <w:t>Ze maken zelf een eigen foute vertaling.</w:t>
            </w:r>
          </w:p>
          <w:p w14:paraId="27172A50" w14:textId="64F45C3C" w:rsidR="00E22A21" w:rsidRDefault="00E22A21" w:rsidP="001E3332">
            <w:pPr>
              <w:pStyle w:val="Std1"/>
              <w:tabs>
                <w:tab w:val="left" w:pos="972"/>
              </w:tabs>
            </w:pPr>
            <w:r>
              <w:t xml:space="preserve">De leerlingen </w:t>
            </w:r>
            <w:r w:rsidR="001E3332">
              <w:t>zoeken de samenstelling aan de hand van pictogrammen van beide grondwoorden.</w:t>
            </w:r>
          </w:p>
          <w:p w14:paraId="0D83659F" w14:textId="04DE2B47" w:rsidR="001E3332" w:rsidRDefault="001E3332" w:rsidP="001E3332">
            <w:pPr>
              <w:pStyle w:val="Std1"/>
              <w:tabs>
                <w:tab w:val="left" w:pos="972"/>
              </w:tabs>
            </w:pPr>
          </w:p>
          <w:p w14:paraId="5A2F0434" w14:textId="3CE265FA" w:rsidR="001E3332" w:rsidRPr="001E3332" w:rsidRDefault="001E3332" w:rsidP="001E3332">
            <w:pPr>
              <w:rPr>
                <w:color w:val="00B050"/>
              </w:rPr>
            </w:pPr>
            <w:r w:rsidRPr="001E3332">
              <w:rPr>
                <w:color w:val="00B050"/>
              </w:rPr>
              <w:lastRenderedPageBreak/>
              <w:t>Een samenstelling kan je niet naar alle talen vertalen door gewoon beide grondwoorden te vertalen. Samenstellingen zijn taal afhankelijk.</w:t>
            </w:r>
          </w:p>
          <w:p w14:paraId="01A3E2B8" w14:textId="4A0B8760" w:rsidR="000F02C6" w:rsidRDefault="000F02C6" w:rsidP="000F02C6"/>
          <w:p w14:paraId="3755398E" w14:textId="3189F925" w:rsidR="000F02C6" w:rsidRDefault="000F02C6" w:rsidP="000F02C6">
            <w:pPr>
              <w:pStyle w:val="Kop2"/>
            </w:pPr>
            <w:r>
              <w:t>Mijn uitvinding</w:t>
            </w:r>
          </w:p>
          <w:p w14:paraId="1527D81C" w14:textId="71D9E5E1" w:rsidR="00E22A21" w:rsidRDefault="00E22A21" w:rsidP="001E3332">
            <w:pPr>
              <w:pStyle w:val="Std1"/>
              <w:tabs>
                <w:tab w:val="left" w:pos="972"/>
              </w:tabs>
            </w:pPr>
            <w:r>
              <w:t xml:space="preserve">De leerlingen schrijven 50 woorden neer waar ze op dat moment aan denken. De leerlingen kiezen dan 2 of meerdere woorden om zelf een samenstelling te maken die niet bestaat. </w:t>
            </w:r>
          </w:p>
          <w:p w14:paraId="4F54EFFC" w14:textId="0DDB69F9" w:rsidR="00E22A21" w:rsidRDefault="00E22A21" w:rsidP="001E3332">
            <w:pPr>
              <w:pStyle w:val="Std1"/>
              <w:tabs>
                <w:tab w:val="left" w:pos="972"/>
              </w:tabs>
            </w:pPr>
            <w:r>
              <w:t>De leerlingen bereiden dan een spreekbeurt voor waar ze hun uitvinding proberen te verkopen.</w:t>
            </w:r>
          </w:p>
          <w:p w14:paraId="6E5D4EDB" w14:textId="1C9C96D4" w:rsidR="000F02C6" w:rsidRDefault="00E22A21" w:rsidP="001E3332">
            <w:pPr>
              <w:pStyle w:val="Std1"/>
              <w:tabs>
                <w:tab w:val="left" w:pos="972"/>
              </w:tabs>
            </w:pPr>
            <w:r>
              <w:t xml:space="preserve">Ze schrijven een tekst waar ze antwoorden op volgende vragen: </w:t>
            </w:r>
          </w:p>
          <w:p w14:paraId="103CF4DC" w14:textId="77777777" w:rsidR="00E22A21" w:rsidRPr="001E3332" w:rsidRDefault="00E22A21" w:rsidP="00E22A21">
            <w:pPr>
              <w:rPr>
                <w:color w:val="00B050"/>
              </w:rPr>
            </w:pPr>
            <w:r w:rsidRPr="001E3332">
              <w:rPr>
                <w:color w:val="00B050"/>
              </w:rPr>
              <w:t>Hoe heet je uitvinding?</w:t>
            </w:r>
            <w:r w:rsidRPr="001E3332">
              <w:rPr>
                <w:color w:val="00B050"/>
              </w:rPr>
              <w:br/>
              <w:t>Wie maakte de uitvinding?</w:t>
            </w:r>
            <w:r w:rsidRPr="001E3332">
              <w:rPr>
                <w:color w:val="00B050"/>
              </w:rPr>
              <w:br/>
              <w:t>Wat doet de uitvinding?</w:t>
            </w:r>
            <w:r w:rsidRPr="001E3332">
              <w:rPr>
                <w:color w:val="00B050"/>
              </w:rPr>
              <w:br/>
              <w:t>Waarvoor dient de uitvinding?</w:t>
            </w:r>
            <w:r w:rsidRPr="001E3332">
              <w:rPr>
                <w:color w:val="00B050"/>
              </w:rPr>
              <w:br/>
              <w:t>Waar kan je je uitvinding gebruiken?</w:t>
            </w:r>
            <w:r w:rsidRPr="001E3332">
              <w:rPr>
                <w:color w:val="00B050"/>
              </w:rPr>
              <w:br/>
              <w:t>Wie gebruikt je uitvinding?</w:t>
            </w:r>
          </w:p>
          <w:p w14:paraId="3E531164" w14:textId="77777777" w:rsidR="00E22A21" w:rsidRDefault="00E22A21" w:rsidP="000F02C6"/>
          <w:p w14:paraId="022B1D56" w14:textId="382F9BE0" w:rsidR="000F02C6" w:rsidRDefault="000F02C6" w:rsidP="000F02C6">
            <w:pPr>
              <w:pStyle w:val="Kop2"/>
            </w:pPr>
            <w:r>
              <w:t>Een reis rond de wereld in 80 dagen?</w:t>
            </w:r>
          </w:p>
          <w:p w14:paraId="157BA5D6" w14:textId="00148973" w:rsidR="000F02C6" w:rsidRDefault="000F02C6" w:rsidP="001E3332">
            <w:pPr>
              <w:pStyle w:val="Std1"/>
              <w:tabs>
                <w:tab w:val="left" w:pos="972"/>
              </w:tabs>
            </w:pPr>
            <w:r>
              <w:t>De leerlingen lezen een tekst over Jules Verne. Ze leren de schrijver van het originele boek kennen en ontdekken dat hij meerdere boeken heeft geschreven en niet altijd schrijver was.</w:t>
            </w:r>
          </w:p>
          <w:p w14:paraId="2EE9BAD9" w14:textId="57B1E7E8" w:rsidR="000F02C6" w:rsidRDefault="000F02C6" w:rsidP="001E3332">
            <w:pPr>
              <w:pStyle w:val="Std1"/>
              <w:tabs>
                <w:tab w:val="left" w:pos="972"/>
              </w:tabs>
            </w:pPr>
          </w:p>
          <w:tbl>
            <w:tblPr>
              <w:tblStyle w:val="Tabelraster"/>
              <w:tblW w:w="0" w:type="auto"/>
              <w:tblLayout w:type="fixed"/>
              <w:tblLook w:val="04A0" w:firstRow="1" w:lastRow="0" w:firstColumn="1" w:lastColumn="0" w:noHBand="0" w:noVBand="1"/>
            </w:tblPr>
            <w:tblGrid>
              <w:gridCol w:w="4018"/>
              <w:gridCol w:w="4018"/>
            </w:tblGrid>
            <w:tr w:rsidR="000F02C6" w14:paraId="2E260258" w14:textId="77777777" w:rsidTr="000F02C6">
              <w:tc>
                <w:tcPr>
                  <w:tcW w:w="4018" w:type="dxa"/>
                </w:tcPr>
                <w:p w14:paraId="0DA59085" w14:textId="15C02EDF" w:rsidR="000F02C6" w:rsidRDefault="000F02C6" w:rsidP="001E3332">
                  <w:pPr>
                    <w:pStyle w:val="Std1"/>
                    <w:tabs>
                      <w:tab w:val="left" w:pos="972"/>
                    </w:tabs>
                  </w:pPr>
                  <w:r>
                    <w:t>Basis</w:t>
                  </w:r>
                </w:p>
              </w:tc>
              <w:tc>
                <w:tcPr>
                  <w:tcW w:w="4018" w:type="dxa"/>
                </w:tcPr>
                <w:p w14:paraId="23A5E3EF" w14:textId="02A23EAC" w:rsidR="000F02C6" w:rsidRDefault="000F02C6" w:rsidP="001E3332">
                  <w:pPr>
                    <w:pStyle w:val="Std1"/>
                    <w:tabs>
                      <w:tab w:val="left" w:pos="972"/>
                    </w:tabs>
                  </w:pPr>
                  <w:r>
                    <w:t>Taalzwak</w:t>
                  </w:r>
                </w:p>
              </w:tc>
            </w:tr>
            <w:tr w:rsidR="000F02C6" w14:paraId="5BBBBF2A" w14:textId="77777777" w:rsidTr="000F02C6">
              <w:tc>
                <w:tcPr>
                  <w:tcW w:w="4018" w:type="dxa"/>
                </w:tcPr>
                <w:p w14:paraId="5802E4CB" w14:textId="77777777" w:rsidR="000F02C6" w:rsidRDefault="000F02C6" w:rsidP="001E3332">
                  <w:pPr>
                    <w:pStyle w:val="Std1"/>
                    <w:tabs>
                      <w:tab w:val="left" w:pos="972"/>
                    </w:tabs>
                  </w:pPr>
                  <w:r>
                    <w:t xml:space="preserve">De leerlingen lezen de voorstelling van </w:t>
                  </w:r>
                  <w:proofErr w:type="spellStart"/>
                  <w:r>
                    <w:t>Phileas</w:t>
                  </w:r>
                  <w:proofErr w:type="spellEnd"/>
                  <w:r>
                    <w:t xml:space="preserve"> </w:t>
                  </w:r>
                  <w:proofErr w:type="spellStart"/>
                  <w:r>
                    <w:t>Fogg</w:t>
                  </w:r>
                  <w:proofErr w:type="spellEnd"/>
                  <w:r>
                    <w:t xml:space="preserve"> uit zowel het boek van Jules Verne als Geronimo Stilton en zoeken 5 gelijkenissen en 5 verschillen.</w:t>
                  </w:r>
                </w:p>
                <w:p w14:paraId="42DFB10E" w14:textId="77777777" w:rsidR="000F02C6" w:rsidRDefault="000F02C6" w:rsidP="001E3332">
                  <w:pPr>
                    <w:pStyle w:val="Std1"/>
                    <w:tabs>
                      <w:tab w:val="left" w:pos="972"/>
                    </w:tabs>
                  </w:pPr>
                </w:p>
                <w:p w14:paraId="0334BE7E" w14:textId="3584CE46" w:rsidR="000F02C6" w:rsidRDefault="000F02C6" w:rsidP="001E3332">
                  <w:pPr>
                    <w:pStyle w:val="Std1"/>
                    <w:tabs>
                      <w:tab w:val="left" w:pos="972"/>
                    </w:tabs>
                  </w:pPr>
                  <w:r>
                    <w:t xml:space="preserve">De leerlingen verwoorden hun mening en schrijven welke versie ze leuker vinden. </w:t>
                  </w:r>
                </w:p>
              </w:tc>
              <w:tc>
                <w:tcPr>
                  <w:tcW w:w="4018" w:type="dxa"/>
                </w:tcPr>
                <w:p w14:paraId="197C970E" w14:textId="79A336A0" w:rsidR="000F02C6" w:rsidRDefault="00E22A21" w:rsidP="001E3332">
                  <w:pPr>
                    <w:pStyle w:val="Std1"/>
                    <w:tabs>
                      <w:tab w:val="left" w:pos="972"/>
                    </w:tabs>
                  </w:pPr>
                  <w:r>
                    <w:t xml:space="preserve">De leerlingen zoeken fragmenten uit het verhaal van Jules Verne terug in het verhaal van Geronimo stilton. </w:t>
                  </w:r>
                </w:p>
              </w:tc>
            </w:tr>
          </w:tbl>
          <w:p w14:paraId="5F1A84EC" w14:textId="6528EE5D" w:rsidR="000F02C6" w:rsidRDefault="000F02C6" w:rsidP="000F02C6"/>
          <w:p w14:paraId="15089224" w14:textId="04DB3271" w:rsidR="000F02C6" w:rsidRDefault="000F02C6" w:rsidP="000F02C6"/>
          <w:p w14:paraId="682AD7D7" w14:textId="6D61109D" w:rsidR="000F02C6" w:rsidRPr="001E3332" w:rsidRDefault="000F02C6" w:rsidP="000F02C6">
            <w:pPr>
              <w:rPr>
                <w:i/>
                <w:iCs/>
                <w:color w:val="00B050"/>
              </w:rPr>
            </w:pPr>
            <w:r w:rsidRPr="001E3332">
              <w:rPr>
                <w:color w:val="00B050"/>
              </w:rPr>
              <w:t>Jules Verne is een Fransman die leefde van 1882 tot 1905. In zijn 77 jaren lange leven heeft hij zijn ouders’ wensen dat hij advocaat werd aan de kant gezet en is hij na zijn studies beursmakelaar geworden. Dit was een beroep dat bij hem niet paste en hij is dan schrijver geworden. Hij schreef zijn deb</w:t>
            </w:r>
            <w:r w:rsidR="009B45A8">
              <w:rPr>
                <w:color w:val="00B050"/>
              </w:rPr>
              <w:t>u</w:t>
            </w:r>
            <w:r w:rsidRPr="001E3332">
              <w:rPr>
                <w:color w:val="00B050"/>
              </w:rPr>
              <w:t xml:space="preserve">utroman </w:t>
            </w:r>
            <w:r w:rsidRPr="001E3332">
              <w:rPr>
                <w:i/>
                <w:iCs/>
                <w:color w:val="00B050"/>
              </w:rPr>
              <w:t xml:space="preserve">Vijf weken in een ballon </w:t>
            </w:r>
            <w:r w:rsidRPr="001E3332">
              <w:rPr>
                <w:color w:val="00B050"/>
              </w:rPr>
              <w:t xml:space="preserve">in 1863 en achteraf volgde er nog </w:t>
            </w:r>
            <w:r w:rsidR="009B45A8" w:rsidRPr="001E3332">
              <w:rPr>
                <w:color w:val="00B050"/>
              </w:rPr>
              <w:t>59 waaronder</w:t>
            </w:r>
            <w:r w:rsidRPr="001E3332">
              <w:rPr>
                <w:color w:val="00B050"/>
              </w:rPr>
              <w:t xml:space="preserve"> </w:t>
            </w:r>
            <w:r w:rsidRPr="001E3332">
              <w:rPr>
                <w:i/>
                <w:iCs/>
                <w:color w:val="00B050"/>
              </w:rPr>
              <w:t xml:space="preserve">De reis om de wereld in 80 dagen. </w:t>
            </w:r>
          </w:p>
          <w:p w14:paraId="0D894F11" w14:textId="1A9840FB" w:rsidR="000F02C6" w:rsidRPr="001E3332" w:rsidRDefault="000F02C6" w:rsidP="000F02C6">
            <w:pPr>
              <w:rPr>
                <w:color w:val="00B050"/>
              </w:rPr>
            </w:pPr>
          </w:p>
          <w:p w14:paraId="5E018DF6" w14:textId="6D483195" w:rsidR="000F02C6" w:rsidRPr="001E3332" w:rsidRDefault="000F02C6" w:rsidP="000F02C6">
            <w:pPr>
              <w:rPr>
                <w:color w:val="00B050"/>
              </w:rPr>
            </w:pPr>
            <w:r w:rsidRPr="001E3332">
              <w:rPr>
                <w:color w:val="00B050"/>
              </w:rPr>
              <w:t>Jules Verne schreef alles veel gedetailleerder en langer uit. Hij gebruikt meer moeilijkere woorden en veel dingen die heel specifiek bij Londen horen. Terwijl Geronimo korter schrijft met makkelijkere woorden en zijn hoofdstuk zou in een andere stad ook passen.</w:t>
            </w:r>
          </w:p>
          <w:p w14:paraId="22DFEFF1" w14:textId="1ADCBC33" w:rsidR="000F02C6" w:rsidRPr="000F02C6" w:rsidRDefault="000F02C6" w:rsidP="000F02C6"/>
        </w:tc>
      </w:tr>
      <w:tr w:rsidR="008F0528" w:rsidRPr="00417611" w14:paraId="49557256" w14:textId="77777777" w:rsidTr="001B28BD">
        <w:trPr>
          <w:trHeight w:val="203"/>
        </w:trPr>
        <w:tc>
          <w:tcPr>
            <w:tcW w:w="2157" w:type="dxa"/>
            <w:vMerge/>
          </w:tcPr>
          <w:p w14:paraId="44542CD7" w14:textId="77777777" w:rsidR="008F0528" w:rsidRPr="00417611" w:rsidRDefault="008F0528" w:rsidP="00975D63">
            <w:pPr>
              <w:pStyle w:val="TM1"/>
            </w:pPr>
          </w:p>
        </w:tc>
        <w:tc>
          <w:tcPr>
            <w:tcW w:w="8186" w:type="dxa"/>
            <w:gridSpan w:val="6"/>
          </w:tcPr>
          <w:p w14:paraId="6C490BC5" w14:textId="2AB8C844" w:rsidR="008F0528" w:rsidRPr="00417611" w:rsidRDefault="008F0528" w:rsidP="00975D63">
            <w:pPr>
              <w:pStyle w:val="TM1"/>
            </w:pPr>
            <w:r>
              <w:t>Inhoudelijke valkuilen en moeilijkheden</w:t>
            </w:r>
          </w:p>
        </w:tc>
      </w:tr>
      <w:tr w:rsidR="008F0528" w:rsidRPr="00417611" w14:paraId="01E31376" w14:textId="77777777" w:rsidTr="001B28BD">
        <w:trPr>
          <w:trHeight w:val="397"/>
        </w:trPr>
        <w:tc>
          <w:tcPr>
            <w:tcW w:w="2157" w:type="dxa"/>
            <w:vMerge/>
          </w:tcPr>
          <w:p w14:paraId="6E102B20" w14:textId="77777777" w:rsidR="008F0528" w:rsidRPr="00417611" w:rsidRDefault="008F0528" w:rsidP="00975D63">
            <w:pPr>
              <w:pStyle w:val="TM1"/>
            </w:pPr>
          </w:p>
        </w:tc>
        <w:tc>
          <w:tcPr>
            <w:tcW w:w="8186" w:type="dxa"/>
            <w:gridSpan w:val="6"/>
          </w:tcPr>
          <w:p w14:paraId="611B459B" w14:textId="1A5C89A5" w:rsidR="008F0528" w:rsidRDefault="001E3332" w:rsidP="00975D63">
            <w:pPr>
              <w:pStyle w:val="Std1"/>
            </w:pPr>
            <w:r>
              <w:t xml:space="preserve">Bij </w:t>
            </w:r>
            <w:r w:rsidRPr="001E3332">
              <w:rPr>
                <w:i/>
                <w:iCs/>
              </w:rPr>
              <w:t>Is niet alles samengesteld</w:t>
            </w:r>
            <w:r>
              <w:rPr>
                <w:i/>
                <w:iCs/>
              </w:rPr>
              <w:t>?</w:t>
            </w:r>
            <w:r>
              <w:t xml:space="preserve"> zijn er best veel moeilijke woorden te vinden in de tekst aangezien deze uit een boek komt voor volwassenen. </w:t>
            </w:r>
          </w:p>
          <w:p w14:paraId="7D535B50" w14:textId="4493BDEC" w:rsidR="001E3332" w:rsidRPr="001E3332" w:rsidRDefault="001E3332" w:rsidP="00975D63">
            <w:pPr>
              <w:pStyle w:val="Std1"/>
            </w:pPr>
            <w:r>
              <w:t xml:space="preserve">De tekst van Jules Verne bij </w:t>
            </w:r>
            <w:r>
              <w:rPr>
                <w:i/>
                <w:iCs/>
              </w:rPr>
              <w:t xml:space="preserve">Een reis rond de wereld in 80 dagen? </w:t>
            </w:r>
            <w:r>
              <w:t>Is best lang en sommige leerlingen zullen hier dus een tijd over doen.</w:t>
            </w:r>
          </w:p>
        </w:tc>
      </w:tr>
      <w:tr w:rsidR="008F0528" w:rsidRPr="00417611" w14:paraId="6F84026D" w14:textId="77777777" w:rsidTr="001B28BD">
        <w:trPr>
          <w:trHeight w:val="203"/>
        </w:trPr>
        <w:tc>
          <w:tcPr>
            <w:tcW w:w="2157" w:type="dxa"/>
            <w:vMerge/>
          </w:tcPr>
          <w:p w14:paraId="230F51C1" w14:textId="77777777" w:rsidR="008F0528" w:rsidRPr="00417611" w:rsidRDefault="008F0528" w:rsidP="00975D63">
            <w:pPr>
              <w:pStyle w:val="TM1"/>
            </w:pPr>
          </w:p>
        </w:tc>
        <w:tc>
          <w:tcPr>
            <w:tcW w:w="8186" w:type="dxa"/>
            <w:gridSpan w:val="6"/>
          </w:tcPr>
          <w:p w14:paraId="1DC02624" w14:textId="23159855" w:rsidR="008F0528" w:rsidRPr="00417611" w:rsidRDefault="008F0528" w:rsidP="00975D63">
            <w:pPr>
              <w:pStyle w:val="TM1"/>
            </w:pPr>
            <w:r>
              <w:t>Kernbegrippen</w:t>
            </w:r>
          </w:p>
        </w:tc>
      </w:tr>
      <w:tr w:rsidR="008F0528" w:rsidRPr="00417611" w14:paraId="09D3F78C" w14:textId="77777777" w:rsidTr="001B28BD">
        <w:trPr>
          <w:trHeight w:val="397"/>
        </w:trPr>
        <w:tc>
          <w:tcPr>
            <w:tcW w:w="2157" w:type="dxa"/>
            <w:vMerge/>
          </w:tcPr>
          <w:p w14:paraId="365DF726" w14:textId="77777777" w:rsidR="008F0528" w:rsidRPr="00417611" w:rsidRDefault="008F0528" w:rsidP="00975D63">
            <w:pPr>
              <w:pStyle w:val="TM1"/>
            </w:pPr>
          </w:p>
        </w:tc>
        <w:tc>
          <w:tcPr>
            <w:tcW w:w="8186" w:type="dxa"/>
            <w:gridSpan w:val="6"/>
          </w:tcPr>
          <w:p w14:paraId="375303FB" w14:textId="77777777" w:rsidR="008F0528" w:rsidRDefault="001E3332" w:rsidP="00975D63">
            <w:pPr>
              <w:pStyle w:val="Std1"/>
            </w:pPr>
            <w:r>
              <w:t>Samenstelling</w:t>
            </w:r>
          </w:p>
          <w:p w14:paraId="4DDF47D8" w14:textId="16374D08" w:rsidR="001E3332" w:rsidRPr="00417611" w:rsidRDefault="001E3332" w:rsidP="00975D63">
            <w:pPr>
              <w:pStyle w:val="Std1"/>
            </w:pPr>
            <w:r>
              <w:t>Afleiding</w:t>
            </w:r>
          </w:p>
        </w:tc>
      </w:tr>
      <w:tr w:rsidR="00975D63" w:rsidRPr="00417611" w14:paraId="439F51F5" w14:textId="77777777" w:rsidTr="001B28BD">
        <w:trPr>
          <w:trHeight w:val="170"/>
        </w:trPr>
        <w:tc>
          <w:tcPr>
            <w:tcW w:w="2157" w:type="dxa"/>
          </w:tcPr>
          <w:p w14:paraId="5A9A388C" w14:textId="77777777" w:rsidR="00975D63" w:rsidRPr="00B162BE" w:rsidRDefault="00975D63" w:rsidP="00975D63">
            <w:pPr>
              <w:pStyle w:val="TM1"/>
              <w:rPr>
                <w:sz w:val="17"/>
                <w:szCs w:val="17"/>
              </w:rPr>
            </w:pPr>
            <w:r w:rsidRPr="00B162BE">
              <w:rPr>
                <w:sz w:val="17"/>
                <w:szCs w:val="17"/>
              </w:rPr>
              <w:t xml:space="preserve">Gebruikte bronnen*: </w:t>
            </w:r>
          </w:p>
        </w:tc>
        <w:tc>
          <w:tcPr>
            <w:tcW w:w="8186" w:type="dxa"/>
            <w:gridSpan w:val="6"/>
          </w:tcPr>
          <w:p w14:paraId="67F585D8" w14:textId="77777777" w:rsidR="00975D63" w:rsidRDefault="0077197F" w:rsidP="00975D63">
            <w:pPr>
              <w:pStyle w:val="Std1"/>
            </w:pPr>
            <w:r>
              <w:t>Algemene bronnen:</w:t>
            </w:r>
          </w:p>
          <w:p w14:paraId="5FBB7AD5" w14:textId="77777777" w:rsidR="0077197F" w:rsidRPr="00625871" w:rsidRDefault="0077197F" w:rsidP="0077197F">
            <w:pPr>
              <w:spacing w:after="240"/>
              <w:ind w:left="720" w:hanging="720"/>
              <w:rPr>
                <w:sz w:val="14"/>
                <w:szCs w:val="14"/>
              </w:rPr>
            </w:pPr>
            <w:r w:rsidRPr="00625871">
              <w:rPr>
                <w:sz w:val="18"/>
                <w:szCs w:val="18"/>
              </w:rPr>
              <w:t xml:space="preserve">De </w:t>
            </w:r>
            <w:proofErr w:type="spellStart"/>
            <w:r w:rsidRPr="00625871">
              <w:rPr>
                <w:sz w:val="18"/>
                <w:szCs w:val="18"/>
              </w:rPr>
              <w:t>Lombaert</w:t>
            </w:r>
            <w:proofErr w:type="spellEnd"/>
            <w:r w:rsidRPr="00625871">
              <w:rPr>
                <w:sz w:val="18"/>
                <w:szCs w:val="18"/>
              </w:rPr>
              <w:t xml:space="preserve">, A. (2005a). </w:t>
            </w:r>
            <w:r w:rsidRPr="00625871">
              <w:rPr>
                <w:i/>
                <w:iCs/>
                <w:sz w:val="18"/>
                <w:szCs w:val="18"/>
              </w:rPr>
              <w:t>Mijn eerste grote atlas van de dieren</w:t>
            </w:r>
            <w:r w:rsidRPr="00625871">
              <w:rPr>
                <w:sz w:val="18"/>
                <w:szCs w:val="18"/>
              </w:rPr>
              <w:t>. Edegem, België: Parasol.</w:t>
            </w:r>
          </w:p>
          <w:p w14:paraId="36643378" w14:textId="77777777" w:rsidR="0077197F" w:rsidRPr="00625871" w:rsidRDefault="0077197F" w:rsidP="0077197F">
            <w:pPr>
              <w:spacing w:after="240"/>
              <w:ind w:left="720" w:hanging="720"/>
              <w:rPr>
                <w:sz w:val="14"/>
                <w:szCs w:val="14"/>
              </w:rPr>
            </w:pPr>
            <w:r w:rsidRPr="00625871">
              <w:rPr>
                <w:sz w:val="18"/>
                <w:szCs w:val="18"/>
              </w:rPr>
              <w:t xml:space="preserve">De </w:t>
            </w:r>
            <w:proofErr w:type="spellStart"/>
            <w:r w:rsidRPr="00625871">
              <w:rPr>
                <w:sz w:val="18"/>
                <w:szCs w:val="18"/>
              </w:rPr>
              <w:t>Lombaert</w:t>
            </w:r>
            <w:proofErr w:type="spellEnd"/>
            <w:r w:rsidRPr="00625871">
              <w:rPr>
                <w:sz w:val="18"/>
                <w:szCs w:val="18"/>
              </w:rPr>
              <w:t xml:space="preserve">, A. (2005b). </w:t>
            </w:r>
            <w:r w:rsidRPr="00625871">
              <w:rPr>
                <w:i/>
                <w:iCs/>
                <w:sz w:val="18"/>
                <w:szCs w:val="18"/>
              </w:rPr>
              <w:t>Mijn eerste grote atlas van de wereld.</w:t>
            </w:r>
            <w:r w:rsidRPr="00625871">
              <w:rPr>
                <w:sz w:val="18"/>
                <w:szCs w:val="18"/>
              </w:rPr>
              <w:t xml:space="preserve"> Edegem, België: Parasol.</w:t>
            </w:r>
          </w:p>
          <w:p w14:paraId="3D174043" w14:textId="77777777" w:rsidR="0077197F" w:rsidRPr="00625871" w:rsidRDefault="0077197F" w:rsidP="0077197F">
            <w:pPr>
              <w:spacing w:after="240"/>
              <w:ind w:left="720" w:hanging="720"/>
              <w:rPr>
                <w:sz w:val="14"/>
                <w:szCs w:val="14"/>
              </w:rPr>
            </w:pPr>
            <w:r w:rsidRPr="00625871">
              <w:rPr>
                <w:sz w:val="18"/>
                <w:szCs w:val="18"/>
              </w:rPr>
              <w:t xml:space="preserve">Dubois, M., </w:t>
            </w:r>
            <w:proofErr w:type="spellStart"/>
            <w:r w:rsidRPr="00625871">
              <w:rPr>
                <w:sz w:val="18"/>
                <w:szCs w:val="18"/>
              </w:rPr>
              <w:t>Hilden</w:t>
            </w:r>
            <w:proofErr w:type="spellEnd"/>
            <w:r w:rsidRPr="00625871">
              <w:rPr>
                <w:sz w:val="18"/>
                <w:szCs w:val="18"/>
              </w:rPr>
              <w:t>, K., &amp; Price, J. (</w:t>
            </w:r>
            <w:proofErr w:type="spellStart"/>
            <w:r w:rsidRPr="00625871">
              <w:rPr>
                <w:sz w:val="18"/>
                <w:szCs w:val="18"/>
              </w:rPr>
              <w:t>z.d.</w:t>
            </w:r>
            <w:proofErr w:type="spellEnd"/>
            <w:r w:rsidRPr="00625871">
              <w:rPr>
                <w:sz w:val="18"/>
                <w:szCs w:val="18"/>
              </w:rPr>
              <w:t xml:space="preserve">). </w:t>
            </w:r>
            <w:r w:rsidRPr="00625871">
              <w:rPr>
                <w:i/>
                <w:iCs/>
                <w:sz w:val="18"/>
                <w:szCs w:val="18"/>
              </w:rPr>
              <w:t>Encyclopedie van alle landen</w:t>
            </w:r>
            <w:r w:rsidRPr="00625871">
              <w:rPr>
                <w:sz w:val="18"/>
                <w:szCs w:val="18"/>
              </w:rPr>
              <w:t>. Tielt, Belg</w:t>
            </w:r>
            <w:r>
              <w:rPr>
                <w:sz w:val="18"/>
                <w:szCs w:val="18"/>
              </w:rPr>
              <w:t>i</w:t>
            </w:r>
            <w:r w:rsidRPr="00625871">
              <w:rPr>
                <w:sz w:val="18"/>
                <w:szCs w:val="18"/>
              </w:rPr>
              <w:t xml:space="preserve">ë: </w:t>
            </w:r>
            <w:proofErr w:type="spellStart"/>
            <w:r w:rsidRPr="00625871">
              <w:rPr>
                <w:sz w:val="18"/>
                <w:szCs w:val="18"/>
              </w:rPr>
              <w:t>Lanoo</w:t>
            </w:r>
            <w:proofErr w:type="spellEnd"/>
            <w:r w:rsidRPr="00625871">
              <w:rPr>
                <w:sz w:val="18"/>
                <w:szCs w:val="18"/>
              </w:rPr>
              <w:t>.</w:t>
            </w:r>
          </w:p>
          <w:p w14:paraId="4009109F" w14:textId="77777777" w:rsidR="0077197F" w:rsidRPr="00625871" w:rsidRDefault="0077197F" w:rsidP="0077197F">
            <w:pPr>
              <w:spacing w:after="240"/>
              <w:ind w:left="720" w:hanging="720"/>
              <w:rPr>
                <w:sz w:val="14"/>
                <w:szCs w:val="14"/>
              </w:rPr>
            </w:pPr>
            <w:proofErr w:type="spellStart"/>
            <w:r w:rsidRPr="00625871">
              <w:rPr>
                <w:i/>
                <w:iCs/>
                <w:sz w:val="18"/>
                <w:szCs w:val="18"/>
              </w:rPr>
              <w:t>Pixabay</w:t>
            </w:r>
            <w:proofErr w:type="spellEnd"/>
            <w:r w:rsidRPr="00625871">
              <w:rPr>
                <w:sz w:val="18"/>
                <w:szCs w:val="18"/>
              </w:rPr>
              <w:t>. (</w:t>
            </w:r>
            <w:proofErr w:type="spellStart"/>
            <w:r w:rsidRPr="00625871">
              <w:rPr>
                <w:sz w:val="18"/>
                <w:szCs w:val="18"/>
              </w:rPr>
              <w:t>z.d.</w:t>
            </w:r>
            <w:proofErr w:type="spellEnd"/>
            <w:r w:rsidRPr="00625871">
              <w:rPr>
                <w:sz w:val="18"/>
                <w:szCs w:val="18"/>
              </w:rPr>
              <w:t>). Geraadpleegd op 5 mei 2020, van https://pixabay.com</w:t>
            </w:r>
          </w:p>
          <w:p w14:paraId="36CF8C23" w14:textId="77777777" w:rsidR="0077197F" w:rsidRPr="00625871" w:rsidRDefault="0077197F" w:rsidP="0077197F">
            <w:pPr>
              <w:spacing w:after="240"/>
              <w:ind w:left="720" w:hanging="720"/>
              <w:rPr>
                <w:sz w:val="14"/>
                <w:szCs w:val="14"/>
              </w:rPr>
            </w:pPr>
            <w:r w:rsidRPr="00625871">
              <w:rPr>
                <w:i/>
                <w:iCs/>
                <w:sz w:val="18"/>
                <w:szCs w:val="18"/>
                <w:lang w:val="en-GB"/>
              </w:rPr>
              <w:t xml:space="preserve">Royalty Free Music by </w:t>
            </w:r>
            <w:proofErr w:type="spellStart"/>
            <w:r w:rsidRPr="00625871">
              <w:rPr>
                <w:i/>
                <w:iCs/>
                <w:sz w:val="18"/>
                <w:szCs w:val="18"/>
                <w:lang w:val="en-GB"/>
              </w:rPr>
              <w:t>Bensound</w:t>
            </w:r>
            <w:proofErr w:type="spellEnd"/>
            <w:r w:rsidRPr="00625871">
              <w:rPr>
                <w:i/>
                <w:iCs/>
                <w:sz w:val="18"/>
                <w:szCs w:val="18"/>
                <w:lang w:val="en-GB"/>
              </w:rPr>
              <w:t xml:space="preserve"> | Stock Music</w:t>
            </w:r>
            <w:r w:rsidRPr="00625871">
              <w:rPr>
                <w:sz w:val="18"/>
                <w:szCs w:val="18"/>
                <w:lang w:val="en-GB"/>
              </w:rPr>
              <w:t xml:space="preserve">. </w:t>
            </w:r>
            <w:r w:rsidRPr="00625871">
              <w:rPr>
                <w:sz w:val="18"/>
                <w:szCs w:val="18"/>
              </w:rPr>
              <w:t>(</w:t>
            </w:r>
            <w:proofErr w:type="spellStart"/>
            <w:r w:rsidRPr="00625871">
              <w:rPr>
                <w:sz w:val="18"/>
                <w:szCs w:val="18"/>
              </w:rPr>
              <w:t>z.d.</w:t>
            </w:r>
            <w:proofErr w:type="spellEnd"/>
            <w:r w:rsidRPr="00625871">
              <w:rPr>
                <w:sz w:val="18"/>
                <w:szCs w:val="18"/>
              </w:rPr>
              <w:t>). Geraadpleegd op 15 mei 2020, van https://www.bensound.com/</w:t>
            </w:r>
          </w:p>
          <w:p w14:paraId="51F9E8C5" w14:textId="77777777" w:rsidR="0077197F" w:rsidRDefault="0077197F" w:rsidP="00975D63">
            <w:pPr>
              <w:pStyle w:val="Std1"/>
            </w:pPr>
          </w:p>
          <w:p w14:paraId="064FBCDE" w14:textId="77777777" w:rsidR="0077197F" w:rsidRDefault="0077197F" w:rsidP="00975D63">
            <w:pPr>
              <w:pStyle w:val="Std1"/>
            </w:pPr>
            <w:r>
              <w:t>Bronnen Nederlands:</w:t>
            </w:r>
          </w:p>
          <w:p w14:paraId="3C0D360A" w14:textId="77777777" w:rsidR="0077197F" w:rsidRPr="00872EFD" w:rsidRDefault="0077197F" w:rsidP="0077197F">
            <w:pPr>
              <w:spacing w:after="240"/>
              <w:ind w:left="720" w:hanging="720"/>
              <w:rPr>
                <w:sz w:val="18"/>
                <w:szCs w:val="18"/>
              </w:rPr>
            </w:pPr>
            <w:r w:rsidRPr="00872EFD">
              <w:rPr>
                <w:i/>
                <w:iCs/>
                <w:sz w:val="18"/>
                <w:szCs w:val="18"/>
              </w:rPr>
              <w:lastRenderedPageBreak/>
              <w:t>Afleiding.</w:t>
            </w:r>
            <w:r w:rsidRPr="00872EFD">
              <w:rPr>
                <w:sz w:val="18"/>
                <w:szCs w:val="18"/>
              </w:rPr>
              <w:t xml:space="preserve"> (</w:t>
            </w:r>
            <w:proofErr w:type="spellStart"/>
            <w:r w:rsidRPr="00872EFD">
              <w:rPr>
                <w:sz w:val="18"/>
                <w:szCs w:val="18"/>
              </w:rPr>
              <w:t>z.d.</w:t>
            </w:r>
            <w:proofErr w:type="spellEnd"/>
            <w:r w:rsidRPr="00872EFD">
              <w:rPr>
                <w:sz w:val="18"/>
                <w:szCs w:val="18"/>
              </w:rPr>
              <w:t>). Geraadpleegd op 6 december 2020, van https://www.vandale.nl/gratis-woordenboek/nederlands/betekenis/Afleiding#.XrFvvagzZPY</w:t>
            </w:r>
          </w:p>
          <w:p w14:paraId="61DEE99C" w14:textId="77777777" w:rsidR="0077197F" w:rsidRPr="00872EFD" w:rsidRDefault="0077197F" w:rsidP="0077197F">
            <w:pPr>
              <w:spacing w:after="240"/>
              <w:ind w:left="720" w:hanging="720"/>
              <w:rPr>
                <w:sz w:val="18"/>
                <w:szCs w:val="18"/>
              </w:rPr>
            </w:pPr>
            <w:proofErr w:type="spellStart"/>
            <w:r w:rsidRPr="00872EFD">
              <w:rPr>
                <w:sz w:val="18"/>
                <w:szCs w:val="18"/>
              </w:rPr>
              <w:t>Brenner</w:t>
            </w:r>
            <w:proofErr w:type="spellEnd"/>
            <w:r w:rsidRPr="00872EFD">
              <w:rPr>
                <w:sz w:val="18"/>
                <w:szCs w:val="18"/>
              </w:rPr>
              <w:t xml:space="preserve">, F. (2011). </w:t>
            </w:r>
            <w:r w:rsidRPr="00872EFD">
              <w:rPr>
                <w:i/>
                <w:iCs/>
                <w:sz w:val="18"/>
                <w:szCs w:val="18"/>
              </w:rPr>
              <w:t>100 wereldsteden</w:t>
            </w:r>
            <w:r w:rsidRPr="00872EFD">
              <w:rPr>
                <w:sz w:val="18"/>
                <w:szCs w:val="18"/>
              </w:rPr>
              <w:t xml:space="preserve">. Bath, Engeland: Parragon </w:t>
            </w:r>
            <w:proofErr w:type="spellStart"/>
            <w:r w:rsidRPr="00872EFD">
              <w:rPr>
                <w:sz w:val="18"/>
                <w:szCs w:val="18"/>
              </w:rPr>
              <w:t>books</w:t>
            </w:r>
            <w:proofErr w:type="spellEnd"/>
            <w:r w:rsidRPr="00872EFD">
              <w:rPr>
                <w:sz w:val="18"/>
                <w:szCs w:val="18"/>
              </w:rPr>
              <w:t>.</w:t>
            </w:r>
          </w:p>
          <w:p w14:paraId="3FB4E68E" w14:textId="77777777" w:rsidR="0077197F" w:rsidRPr="00872EFD" w:rsidRDefault="0077197F" w:rsidP="0077197F">
            <w:pPr>
              <w:spacing w:after="240"/>
              <w:ind w:left="720" w:hanging="720"/>
              <w:rPr>
                <w:sz w:val="18"/>
                <w:szCs w:val="18"/>
              </w:rPr>
            </w:pPr>
            <w:r w:rsidRPr="00872EFD">
              <w:rPr>
                <w:i/>
                <w:iCs/>
                <w:sz w:val="18"/>
                <w:szCs w:val="18"/>
              </w:rPr>
              <w:t>Samenstelling</w:t>
            </w:r>
            <w:r w:rsidRPr="00872EFD">
              <w:rPr>
                <w:sz w:val="18"/>
                <w:szCs w:val="18"/>
              </w:rPr>
              <w:t>. (</w:t>
            </w:r>
            <w:proofErr w:type="spellStart"/>
            <w:r w:rsidRPr="00872EFD">
              <w:rPr>
                <w:sz w:val="18"/>
                <w:szCs w:val="18"/>
              </w:rPr>
              <w:t>z.d.</w:t>
            </w:r>
            <w:proofErr w:type="spellEnd"/>
            <w:r w:rsidRPr="00872EFD">
              <w:rPr>
                <w:sz w:val="18"/>
                <w:szCs w:val="18"/>
              </w:rPr>
              <w:t>). Geraadpleegd op 6 mei 2020, van https://www.vandale.nl/gratis-woordenboek/nederlands/betekenis/Samenstelling#.XrFunqgzZPY</w:t>
            </w:r>
          </w:p>
          <w:p w14:paraId="19FDAA1C" w14:textId="77777777" w:rsidR="0077197F" w:rsidRPr="00872EFD" w:rsidRDefault="0077197F" w:rsidP="0077197F">
            <w:pPr>
              <w:spacing w:after="240"/>
              <w:ind w:left="720" w:hanging="720"/>
              <w:rPr>
                <w:sz w:val="18"/>
                <w:szCs w:val="18"/>
              </w:rPr>
            </w:pPr>
            <w:r w:rsidRPr="00872EFD">
              <w:rPr>
                <w:sz w:val="18"/>
                <w:szCs w:val="18"/>
              </w:rPr>
              <w:t xml:space="preserve">Stilton, G. (2009). </w:t>
            </w:r>
            <w:r w:rsidRPr="00872EFD">
              <w:rPr>
                <w:i/>
                <w:iCs/>
                <w:sz w:val="18"/>
                <w:szCs w:val="18"/>
              </w:rPr>
              <w:t>Een reis om de wereld in 80 dagen</w:t>
            </w:r>
            <w:r w:rsidRPr="00872EFD">
              <w:rPr>
                <w:sz w:val="18"/>
                <w:szCs w:val="18"/>
              </w:rPr>
              <w:t xml:space="preserve">. Mechelen, België: </w:t>
            </w:r>
            <w:proofErr w:type="spellStart"/>
            <w:r w:rsidRPr="00872EFD">
              <w:rPr>
                <w:sz w:val="18"/>
                <w:szCs w:val="18"/>
              </w:rPr>
              <w:t>Baeckens</w:t>
            </w:r>
            <w:proofErr w:type="spellEnd"/>
            <w:r w:rsidRPr="00872EFD">
              <w:rPr>
                <w:sz w:val="18"/>
                <w:szCs w:val="18"/>
              </w:rPr>
              <w:t xml:space="preserve"> Books.</w:t>
            </w:r>
          </w:p>
          <w:p w14:paraId="3373A374" w14:textId="77777777" w:rsidR="0077197F" w:rsidRPr="00872EFD" w:rsidRDefault="0077197F" w:rsidP="0077197F">
            <w:pPr>
              <w:spacing w:after="240"/>
              <w:ind w:left="720" w:hanging="720"/>
              <w:rPr>
                <w:sz w:val="18"/>
                <w:szCs w:val="18"/>
              </w:rPr>
            </w:pPr>
            <w:r w:rsidRPr="00872EFD">
              <w:rPr>
                <w:sz w:val="18"/>
                <w:szCs w:val="18"/>
              </w:rPr>
              <w:t>Verne, J. (</w:t>
            </w:r>
            <w:proofErr w:type="spellStart"/>
            <w:r w:rsidRPr="00872EFD">
              <w:rPr>
                <w:sz w:val="18"/>
                <w:szCs w:val="18"/>
              </w:rPr>
              <w:t>z.d.</w:t>
            </w:r>
            <w:proofErr w:type="spellEnd"/>
            <w:r w:rsidRPr="00872EFD">
              <w:rPr>
                <w:sz w:val="18"/>
                <w:szCs w:val="18"/>
              </w:rPr>
              <w:t xml:space="preserve">). </w:t>
            </w:r>
            <w:r w:rsidRPr="00872EFD">
              <w:rPr>
                <w:i/>
                <w:iCs/>
                <w:sz w:val="18"/>
                <w:szCs w:val="18"/>
              </w:rPr>
              <w:t>Een reis om de wereld in 80 dagen</w:t>
            </w:r>
            <w:r w:rsidRPr="00872EFD">
              <w:rPr>
                <w:sz w:val="18"/>
                <w:szCs w:val="18"/>
              </w:rPr>
              <w:t>. Amsterdam, Nederland: Loeb.</w:t>
            </w:r>
          </w:p>
          <w:p w14:paraId="6978353D" w14:textId="05541900" w:rsidR="0077197F" w:rsidRPr="00417611" w:rsidRDefault="0077197F" w:rsidP="00975D63">
            <w:pPr>
              <w:pStyle w:val="Std1"/>
            </w:pPr>
          </w:p>
        </w:tc>
      </w:tr>
      <w:tr w:rsidR="00975D63" w:rsidRPr="00417611" w14:paraId="40ECB9E6" w14:textId="77777777" w:rsidTr="001B28BD">
        <w:trPr>
          <w:trHeight w:val="170"/>
        </w:trPr>
        <w:tc>
          <w:tcPr>
            <w:tcW w:w="2157" w:type="dxa"/>
          </w:tcPr>
          <w:p w14:paraId="5217F3F4" w14:textId="38EEC15E" w:rsidR="00975D63" w:rsidRPr="00417611" w:rsidRDefault="00975D63" w:rsidP="00975D63">
            <w:pPr>
              <w:pStyle w:val="TM1"/>
            </w:pPr>
            <w:r w:rsidRPr="00417611">
              <w:lastRenderedPageBreak/>
              <w:t>Bijlagen</w:t>
            </w:r>
            <w:r>
              <w:t>*</w:t>
            </w:r>
            <w:r w:rsidRPr="00417611">
              <w:t>:</w:t>
            </w:r>
          </w:p>
        </w:tc>
        <w:tc>
          <w:tcPr>
            <w:tcW w:w="8186" w:type="dxa"/>
            <w:gridSpan w:val="6"/>
          </w:tcPr>
          <w:p w14:paraId="567005BA" w14:textId="202D582B" w:rsidR="00975D63" w:rsidRDefault="001E3332" w:rsidP="00975D63">
            <w:pPr>
              <w:pStyle w:val="Std1"/>
            </w:pPr>
            <w:r>
              <w:t>Boardingpass (basis/taalzwak)</w:t>
            </w:r>
          </w:p>
          <w:p w14:paraId="069C2F9C" w14:textId="37989FBB" w:rsidR="001E3332" w:rsidRDefault="001E3332" w:rsidP="00975D63">
            <w:pPr>
              <w:pStyle w:val="Std1"/>
            </w:pPr>
            <w:r>
              <w:t>Is niet alles samengesteld?</w:t>
            </w:r>
          </w:p>
          <w:p w14:paraId="7534A684" w14:textId="67B5F5A4" w:rsidR="001E3332" w:rsidRPr="004226AE" w:rsidRDefault="001E3332" w:rsidP="00975D63">
            <w:pPr>
              <w:pStyle w:val="Std1"/>
              <w:rPr>
                <w:lang w:val="en-GB"/>
              </w:rPr>
            </w:pPr>
            <w:proofErr w:type="spellStart"/>
            <w:r w:rsidRPr="004226AE">
              <w:rPr>
                <w:lang w:val="en-GB"/>
              </w:rPr>
              <w:t>Tekst</w:t>
            </w:r>
            <w:proofErr w:type="spellEnd"/>
            <w:r w:rsidRPr="004226AE">
              <w:rPr>
                <w:lang w:val="en-GB"/>
              </w:rPr>
              <w:t xml:space="preserve"> Calcutta</w:t>
            </w:r>
            <w:r w:rsidRPr="004226AE">
              <w:rPr>
                <w:lang w:val="en-GB"/>
              </w:rPr>
              <w:br/>
            </w:r>
            <w:proofErr w:type="spellStart"/>
            <w:r w:rsidRPr="004226AE">
              <w:rPr>
                <w:lang w:val="en-GB"/>
              </w:rPr>
              <w:t>Tekst</w:t>
            </w:r>
            <w:proofErr w:type="spellEnd"/>
            <w:r w:rsidRPr="004226AE">
              <w:rPr>
                <w:lang w:val="en-GB"/>
              </w:rPr>
              <w:t xml:space="preserve"> </w:t>
            </w:r>
            <w:proofErr w:type="spellStart"/>
            <w:r w:rsidRPr="004226AE">
              <w:rPr>
                <w:lang w:val="en-GB"/>
              </w:rPr>
              <w:t>Londen</w:t>
            </w:r>
            <w:proofErr w:type="spellEnd"/>
            <w:r w:rsidRPr="004226AE">
              <w:rPr>
                <w:lang w:val="en-GB"/>
              </w:rPr>
              <w:br/>
            </w:r>
            <w:proofErr w:type="spellStart"/>
            <w:r w:rsidRPr="004226AE">
              <w:rPr>
                <w:lang w:val="en-GB"/>
              </w:rPr>
              <w:t>Tekst</w:t>
            </w:r>
            <w:proofErr w:type="spellEnd"/>
            <w:r w:rsidRPr="004226AE">
              <w:rPr>
                <w:lang w:val="en-GB"/>
              </w:rPr>
              <w:t xml:space="preserve"> San Francisco</w:t>
            </w:r>
          </w:p>
          <w:p w14:paraId="4A9D8CB0" w14:textId="595509E1" w:rsidR="001E3332" w:rsidRPr="004226AE" w:rsidRDefault="001E3332" w:rsidP="00975D63">
            <w:pPr>
              <w:pStyle w:val="Std1"/>
              <w:rPr>
                <w:lang w:val="en-GB"/>
              </w:rPr>
            </w:pPr>
            <w:proofErr w:type="spellStart"/>
            <w:r w:rsidRPr="004226AE">
              <w:rPr>
                <w:lang w:val="en-GB"/>
              </w:rPr>
              <w:t>Tekst</w:t>
            </w:r>
            <w:proofErr w:type="spellEnd"/>
            <w:r w:rsidRPr="004226AE">
              <w:rPr>
                <w:lang w:val="en-GB"/>
              </w:rPr>
              <w:t xml:space="preserve"> Shanghai</w:t>
            </w:r>
          </w:p>
          <w:p w14:paraId="08C5C8E1" w14:textId="77777777" w:rsidR="001E3332" w:rsidRDefault="001E3332" w:rsidP="00975D63">
            <w:pPr>
              <w:pStyle w:val="Std1"/>
            </w:pPr>
            <w:r>
              <w:t>Is niet alles afgeleid?</w:t>
            </w:r>
          </w:p>
          <w:p w14:paraId="0ABB6726" w14:textId="77777777" w:rsidR="001E3332" w:rsidRDefault="001E3332" w:rsidP="00975D63">
            <w:pPr>
              <w:pStyle w:val="Std1"/>
            </w:pPr>
            <w:r>
              <w:t>Mijn uitvinding</w:t>
            </w:r>
          </w:p>
          <w:p w14:paraId="7315D2CB" w14:textId="77777777" w:rsidR="001E3332" w:rsidRDefault="001E3332" w:rsidP="00975D63">
            <w:pPr>
              <w:pStyle w:val="Std1"/>
            </w:pPr>
            <w:proofErr w:type="spellStart"/>
            <w:r>
              <w:t>Toghetterrack</w:t>
            </w:r>
            <w:proofErr w:type="spellEnd"/>
          </w:p>
          <w:p w14:paraId="37DDB6FE" w14:textId="77777777" w:rsidR="001E3332" w:rsidRDefault="001E3332" w:rsidP="00975D63">
            <w:pPr>
              <w:pStyle w:val="Std1"/>
            </w:pPr>
            <w:r>
              <w:t>Een reis rond de wereld (basis/taalzwak)</w:t>
            </w:r>
            <w:r>
              <w:br/>
            </w:r>
            <w:r w:rsidR="004934B6">
              <w:t>Jules Verne</w:t>
            </w:r>
          </w:p>
          <w:p w14:paraId="1574BE9E" w14:textId="30251F46" w:rsidR="004934B6" w:rsidRPr="004934B6" w:rsidRDefault="004934B6" w:rsidP="00975D63">
            <w:pPr>
              <w:pStyle w:val="Std1"/>
              <w:rPr>
                <w:lang w:val="en-GB"/>
              </w:rPr>
            </w:pPr>
            <w:r w:rsidRPr="004934B6">
              <w:rPr>
                <w:lang w:val="en-GB"/>
              </w:rPr>
              <w:t xml:space="preserve">Geronimo </w:t>
            </w:r>
            <w:proofErr w:type="spellStart"/>
            <w:r w:rsidRPr="004934B6">
              <w:rPr>
                <w:lang w:val="en-GB"/>
              </w:rPr>
              <w:t>Stiltons</w:t>
            </w:r>
            <w:proofErr w:type="spellEnd"/>
            <w:r w:rsidRPr="004934B6">
              <w:rPr>
                <w:lang w:val="en-GB"/>
              </w:rPr>
              <w:t xml:space="preserve"> Phileas</w:t>
            </w:r>
          </w:p>
          <w:p w14:paraId="3F561CCF" w14:textId="2CB123B4" w:rsidR="004934B6" w:rsidRPr="004934B6" w:rsidRDefault="004934B6" w:rsidP="00975D63">
            <w:pPr>
              <w:pStyle w:val="Std1"/>
              <w:rPr>
                <w:lang w:val="en-GB"/>
              </w:rPr>
            </w:pPr>
            <w:r w:rsidRPr="004934B6">
              <w:rPr>
                <w:lang w:val="en-GB"/>
              </w:rPr>
              <w:t>Jules Verne’s Phileas</w:t>
            </w:r>
          </w:p>
          <w:p w14:paraId="0EC7BA6E" w14:textId="77777777" w:rsidR="004934B6" w:rsidRDefault="004934B6" w:rsidP="00975D63">
            <w:pPr>
              <w:pStyle w:val="Std1"/>
            </w:pPr>
            <w:proofErr w:type="spellStart"/>
            <w:r>
              <w:t>Exittickets</w:t>
            </w:r>
            <w:proofErr w:type="spellEnd"/>
          </w:p>
          <w:p w14:paraId="29FC7515" w14:textId="77777777" w:rsidR="0077197F" w:rsidRDefault="0077197F" w:rsidP="00975D63">
            <w:pPr>
              <w:pStyle w:val="Std1"/>
            </w:pPr>
            <w:r>
              <w:t>Filmpje</w:t>
            </w:r>
          </w:p>
          <w:p w14:paraId="5231180B" w14:textId="77777777" w:rsidR="0077197F" w:rsidRDefault="0077197F" w:rsidP="00975D63">
            <w:pPr>
              <w:pStyle w:val="Std1"/>
            </w:pPr>
            <w:r>
              <w:t>Blaadje uit reisdagboek</w:t>
            </w:r>
          </w:p>
          <w:p w14:paraId="7BF6AA35" w14:textId="16196A44" w:rsidR="0077197F" w:rsidRPr="00417611" w:rsidRDefault="0077197F" w:rsidP="00975D63">
            <w:pPr>
              <w:pStyle w:val="Std1"/>
            </w:pPr>
            <w:r>
              <w:t>Badge Charlotte</w:t>
            </w:r>
          </w:p>
        </w:tc>
      </w:tr>
      <w:tr w:rsidR="00975D63" w:rsidRPr="0077197F" w14:paraId="76588036" w14:textId="77777777" w:rsidTr="001B28BD">
        <w:trPr>
          <w:trHeight w:val="170"/>
        </w:trPr>
        <w:tc>
          <w:tcPr>
            <w:tcW w:w="2157" w:type="dxa"/>
          </w:tcPr>
          <w:p w14:paraId="54A49621" w14:textId="77777777" w:rsidR="00975D63" w:rsidRPr="00417611" w:rsidRDefault="00975D63" w:rsidP="00975D63">
            <w:pPr>
              <w:pStyle w:val="TM1"/>
            </w:pPr>
            <w:r w:rsidRPr="00417611">
              <w:t>Materiaal:</w:t>
            </w:r>
          </w:p>
        </w:tc>
        <w:tc>
          <w:tcPr>
            <w:tcW w:w="8186" w:type="dxa"/>
            <w:gridSpan w:val="6"/>
          </w:tcPr>
          <w:p w14:paraId="544199D6" w14:textId="7C36187D" w:rsidR="004934B6" w:rsidRPr="004226AE" w:rsidRDefault="004934B6" w:rsidP="004934B6">
            <w:pPr>
              <w:pStyle w:val="Std1"/>
            </w:pPr>
            <w:r>
              <w:t>Is niet alles samengesteld? (19)</w:t>
            </w:r>
            <w:r w:rsidRPr="004934B6">
              <w:rPr>
                <w:lang w:val="nl-BE"/>
              </w:rPr>
              <w:br/>
              <w:t>Tekst San Francisco (10)</w:t>
            </w:r>
            <w:r>
              <w:rPr>
                <w:lang w:val="nl-BE"/>
              </w:rPr>
              <w:t xml:space="preserve">                                  </w:t>
            </w:r>
          </w:p>
          <w:p w14:paraId="60E99004" w14:textId="6BE34BD3" w:rsidR="004934B6" w:rsidRDefault="004934B6" w:rsidP="004934B6">
            <w:pPr>
              <w:pStyle w:val="Std1"/>
            </w:pPr>
            <w:r>
              <w:t>Is niet alles afgeleid? (19)</w:t>
            </w:r>
          </w:p>
          <w:p w14:paraId="7B46D592" w14:textId="23850126" w:rsidR="004934B6" w:rsidRDefault="004934B6" w:rsidP="004934B6">
            <w:pPr>
              <w:pStyle w:val="Std1"/>
            </w:pPr>
            <w:r>
              <w:t>Mijn uitvinding (19)</w:t>
            </w:r>
          </w:p>
          <w:p w14:paraId="677C465C" w14:textId="1EF32644" w:rsidR="004934B6" w:rsidRDefault="004934B6" w:rsidP="004934B6">
            <w:pPr>
              <w:pStyle w:val="Std1"/>
            </w:pPr>
            <w:proofErr w:type="spellStart"/>
            <w:r>
              <w:t>Toghetterrack</w:t>
            </w:r>
            <w:proofErr w:type="spellEnd"/>
            <w:r>
              <w:t xml:space="preserve"> (19)</w:t>
            </w:r>
          </w:p>
          <w:p w14:paraId="5C35364B" w14:textId="77777777" w:rsidR="004934B6" w:rsidRDefault="004934B6" w:rsidP="004934B6">
            <w:pPr>
              <w:pStyle w:val="Std1"/>
            </w:pPr>
            <w:r>
              <w:t xml:space="preserve">Een reis rond de wereld (basis (14) /taalzwak (5))            </w:t>
            </w:r>
          </w:p>
          <w:p w14:paraId="25A42F3C" w14:textId="34902A88" w:rsidR="004934B6" w:rsidRPr="004934B6" w:rsidRDefault="004934B6" w:rsidP="004934B6">
            <w:pPr>
              <w:pStyle w:val="Std1"/>
              <w:rPr>
                <w:lang w:val="en-GB"/>
              </w:rPr>
            </w:pPr>
            <w:r w:rsidRPr="004934B6">
              <w:rPr>
                <w:lang w:val="en-GB"/>
              </w:rPr>
              <w:t>Jules Verne (10)</w:t>
            </w:r>
          </w:p>
          <w:p w14:paraId="26B4D549" w14:textId="151E21C5" w:rsidR="004934B6" w:rsidRPr="004934B6" w:rsidRDefault="004934B6" w:rsidP="004934B6">
            <w:pPr>
              <w:pStyle w:val="Std1"/>
              <w:rPr>
                <w:lang w:val="en-GB"/>
              </w:rPr>
            </w:pPr>
            <w:r w:rsidRPr="004934B6">
              <w:rPr>
                <w:lang w:val="en-GB"/>
              </w:rPr>
              <w:t xml:space="preserve">Geronimo </w:t>
            </w:r>
            <w:proofErr w:type="spellStart"/>
            <w:r w:rsidRPr="004934B6">
              <w:rPr>
                <w:lang w:val="en-GB"/>
              </w:rPr>
              <w:t>Stiltons</w:t>
            </w:r>
            <w:proofErr w:type="spellEnd"/>
            <w:r w:rsidRPr="004934B6">
              <w:rPr>
                <w:lang w:val="en-GB"/>
              </w:rPr>
              <w:t xml:space="preserve"> Phileas</w:t>
            </w:r>
            <w:r>
              <w:rPr>
                <w:lang w:val="en-GB"/>
              </w:rPr>
              <w:t xml:space="preserve"> (10)</w:t>
            </w:r>
          </w:p>
          <w:p w14:paraId="026705C0" w14:textId="0C0FFF53" w:rsidR="004934B6" w:rsidRPr="004934B6" w:rsidRDefault="004934B6" w:rsidP="004934B6">
            <w:pPr>
              <w:pStyle w:val="Std1"/>
              <w:rPr>
                <w:lang w:val="en-GB"/>
              </w:rPr>
            </w:pPr>
            <w:r w:rsidRPr="004934B6">
              <w:rPr>
                <w:lang w:val="en-GB"/>
              </w:rPr>
              <w:t>Jules Verne’s Phileas</w:t>
            </w:r>
            <w:r>
              <w:rPr>
                <w:lang w:val="en-GB"/>
              </w:rPr>
              <w:t xml:space="preserve"> (10)</w:t>
            </w:r>
          </w:p>
          <w:p w14:paraId="0ED11D97" w14:textId="77777777" w:rsidR="009809BB" w:rsidRDefault="009B45A8" w:rsidP="004934B6">
            <w:pPr>
              <w:pStyle w:val="Std1"/>
              <w:rPr>
                <w:lang w:val="en-GB"/>
              </w:rPr>
            </w:pPr>
            <w:proofErr w:type="spellStart"/>
            <w:r w:rsidRPr="004934B6">
              <w:rPr>
                <w:lang w:val="en-GB"/>
              </w:rPr>
              <w:t>Exittickets</w:t>
            </w:r>
            <w:proofErr w:type="spellEnd"/>
            <w:r>
              <w:rPr>
                <w:lang w:val="en-GB"/>
              </w:rPr>
              <w:t xml:space="preserve"> (</w:t>
            </w:r>
            <w:r w:rsidR="004934B6">
              <w:rPr>
                <w:lang w:val="en-GB"/>
              </w:rPr>
              <w:t>5x4)</w:t>
            </w:r>
          </w:p>
          <w:p w14:paraId="3ED4BD86" w14:textId="77777777" w:rsidR="0077197F" w:rsidRDefault="0077197F" w:rsidP="0077197F">
            <w:pPr>
              <w:pStyle w:val="Std1"/>
            </w:pPr>
            <w:r>
              <w:t>Filmpje</w:t>
            </w:r>
          </w:p>
          <w:p w14:paraId="02779114" w14:textId="3677A3D8" w:rsidR="0077197F" w:rsidRDefault="0077197F" w:rsidP="0077197F">
            <w:pPr>
              <w:pStyle w:val="Std1"/>
            </w:pPr>
            <w:r>
              <w:t>Reisdagboek</w:t>
            </w:r>
          </w:p>
          <w:p w14:paraId="49204734" w14:textId="4005661C" w:rsidR="0077197F" w:rsidRPr="0077197F" w:rsidRDefault="0077197F" w:rsidP="0077197F">
            <w:pPr>
              <w:pStyle w:val="Std1"/>
              <w:rPr>
                <w:lang w:val="nl-BE"/>
              </w:rPr>
            </w:pPr>
            <w:r>
              <w:t>Badge Charlotte</w:t>
            </w:r>
          </w:p>
        </w:tc>
      </w:tr>
      <w:tr w:rsidR="00975D63" w:rsidRPr="00417611" w14:paraId="1798EBCF" w14:textId="77777777" w:rsidTr="001B28BD">
        <w:trPr>
          <w:trHeight w:val="397"/>
        </w:trPr>
        <w:tc>
          <w:tcPr>
            <w:tcW w:w="2157" w:type="dxa"/>
          </w:tcPr>
          <w:p w14:paraId="2563B1BD" w14:textId="5E051B5A" w:rsidR="00975D63" w:rsidRPr="001001E6" w:rsidRDefault="00975D63" w:rsidP="00975D63">
            <w:pPr>
              <w:pStyle w:val="TM1"/>
            </w:pPr>
            <w:r w:rsidRPr="00417611">
              <w:t>Terugblik leeractiviteit</w:t>
            </w:r>
            <w:r>
              <w:t>*</w:t>
            </w:r>
            <w:r w:rsidRPr="00417611">
              <w:t>:</w:t>
            </w:r>
          </w:p>
        </w:tc>
        <w:tc>
          <w:tcPr>
            <w:tcW w:w="8186" w:type="dxa"/>
            <w:gridSpan w:val="6"/>
          </w:tcPr>
          <w:p w14:paraId="7CA66C62" w14:textId="63C662B1" w:rsidR="00975D63" w:rsidRPr="00417611" w:rsidRDefault="00975D63" w:rsidP="00975D63">
            <w:pPr>
              <w:pStyle w:val="Std1"/>
            </w:pPr>
          </w:p>
        </w:tc>
      </w:tr>
      <w:tr w:rsidR="00975D63" w:rsidRPr="00417611" w14:paraId="35733084" w14:textId="77777777" w:rsidTr="001B28BD">
        <w:trPr>
          <w:trHeight w:val="170"/>
        </w:trPr>
        <w:tc>
          <w:tcPr>
            <w:tcW w:w="10343" w:type="dxa"/>
            <w:gridSpan w:val="7"/>
          </w:tcPr>
          <w:p w14:paraId="37B1A77D" w14:textId="36FBDAAF" w:rsidR="00975D63" w:rsidRPr="001001E6" w:rsidRDefault="00975D63" w:rsidP="00975D63">
            <w:pPr>
              <w:pStyle w:val="TM1"/>
              <w:keepNext/>
              <w:rPr>
                <w:sz w:val="16"/>
              </w:rPr>
            </w:pPr>
            <w:r w:rsidRPr="00417611">
              <w:t>Feedback van mentor op voorbereiding:</w:t>
            </w:r>
          </w:p>
        </w:tc>
      </w:tr>
      <w:tr w:rsidR="00975D63" w:rsidRPr="00417611" w14:paraId="1A6FC9F0" w14:textId="77777777" w:rsidTr="001B28BD">
        <w:trPr>
          <w:trHeight w:val="1304"/>
        </w:trPr>
        <w:tc>
          <w:tcPr>
            <w:tcW w:w="10343" w:type="dxa"/>
            <w:gridSpan w:val="7"/>
          </w:tcPr>
          <w:p w14:paraId="3BCBF481" w14:textId="2A8A5088" w:rsidR="00975D63" w:rsidRPr="00417611" w:rsidRDefault="00975D63" w:rsidP="00975D63">
            <w:pPr>
              <w:pStyle w:val="Std1"/>
            </w:pPr>
          </w:p>
        </w:tc>
      </w:tr>
    </w:tbl>
    <w:p w14:paraId="35E30504" w14:textId="552E06A3" w:rsidR="006D4E52" w:rsidRDefault="00A976A4" w:rsidP="005528CB">
      <w:pPr>
        <w:pStyle w:val="Kop1"/>
        <w:spacing w:before="720"/>
        <w:ind w:right="-340"/>
      </w:pPr>
      <w:r>
        <w:t>VERLOOP LEERACTIVITEIT</w:t>
      </w:r>
    </w:p>
    <w:p w14:paraId="61C18815" w14:textId="588E8AE8" w:rsidR="005C47ED" w:rsidRDefault="005C47ED" w:rsidP="005C47ED"/>
    <w:p w14:paraId="6F73DB18" w14:textId="77777777" w:rsidR="005C47ED" w:rsidRPr="005C47ED" w:rsidRDefault="005C47ED" w:rsidP="005C47ED"/>
    <w:tbl>
      <w:tblPr>
        <w:tblStyle w:val="Tabelraster"/>
        <w:tblW w:w="10348" w:type="dxa"/>
        <w:tblInd w:w="-5" w:type="dxa"/>
        <w:tblLook w:val="04A0" w:firstRow="1" w:lastRow="0" w:firstColumn="1" w:lastColumn="0" w:noHBand="0" w:noVBand="1"/>
      </w:tblPr>
      <w:tblGrid>
        <w:gridCol w:w="1418"/>
        <w:gridCol w:w="8930"/>
      </w:tblGrid>
      <w:tr w:rsidR="00264C64" w:rsidRPr="00417611" w14:paraId="3E0B145F" w14:textId="77777777" w:rsidTr="0027641E">
        <w:trPr>
          <w:trHeight w:val="227"/>
        </w:trPr>
        <w:tc>
          <w:tcPr>
            <w:tcW w:w="10348" w:type="dxa"/>
            <w:gridSpan w:val="2"/>
            <w:shd w:val="clear" w:color="auto" w:fill="auto"/>
          </w:tcPr>
          <w:p w14:paraId="62FA7944" w14:textId="28ECA2AB" w:rsidR="00264C64" w:rsidRPr="00417611" w:rsidRDefault="00B47DDB" w:rsidP="00166D90">
            <w:pPr>
              <w:pStyle w:val="TM1"/>
              <w:keepNext/>
              <w:jc w:val="center"/>
            </w:pPr>
            <w:r>
              <w:t xml:space="preserve"> </w:t>
            </w:r>
            <w:r w:rsidR="00264C64" w:rsidRPr="00417611">
              <w:t>Oriëntatiefase</w:t>
            </w:r>
          </w:p>
        </w:tc>
      </w:tr>
      <w:tr w:rsidR="00BA5153" w:rsidRPr="00012BDC" w14:paraId="76671999" w14:textId="77777777" w:rsidTr="00BA5153">
        <w:trPr>
          <w:trHeight w:val="1134"/>
        </w:trPr>
        <w:tc>
          <w:tcPr>
            <w:tcW w:w="1418" w:type="dxa"/>
            <w:shd w:val="clear" w:color="auto" w:fill="auto"/>
          </w:tcPr>
          <w:p w14:paraId="7D0B0ACA" w14:textId="163FBCDB" w:rsidR="00BA5153" w:rsidRPr="00417611" w:rsidRDefault="004C2DBC" w:rsidP="005B7B69">
            <w:pPr>
              <w:pStyle w:val="Std1"/>
            </w:pPr>
            <w:r>
              <w:t>10</w:t>
            </w:r>
          </w:p>
        </w:tc>
        <w:tc>
          <w:tcPr>
            <w:tcW w:w="8930" w:type="dxa"/>
            <w:shd w:val="clear" w:color="auto" w:fill="auto"/>
          </w:tcPr>
          <w:p w14:paraId="3A94B20E" w14:textId="77777777" w:rsidR="00BA5153" w:rsidRDefault="00012BDC" w:rsidP="005B7B69">
            <w:pPr>
              <w:pStyle w:val="Std1"/>
              <w:rPr>
                <w:lang w:val="nl-BE"/>
              </w:rPr>
            </w:pPr>
            <w:proofErr w:type="spellStart"/>
            <w:r w:rsidRPr="00012BDC">
              <w:rPr>
                <w:lang w:val="nl-BE"/>
              </w:rPr>
              <w:t>Lkr</w:t>
            </w:r>
            <w:proofErr w:type="spellEnd"/>
            <w:r w:rsidRPr="00012BDC">
              <w:rPr>
                <w:lang w:val="nl-BE"/>
              </w:rPr>
              <w:t>: “</w:t>
            </w:r>
            <w:proofErr w:type="spellStart"/>
            <w:r w:rsidRPr="00012BDC">
              <w:rPr>
                <w:lang w:val="nl-BE"/>
              </w:rPr>
              <w:t>Passepartout</w:t>
            </w:r>
            <w:proofErr w:type="spellEnd"/>
            <w:r w:rsidRPr="00012BDC">
              <w:rPr>
                <w:lang w:val="nl-BE"/>
              </w:rPr>
              <w:t xml:space="preserve"> was in Hong Kong ontsn</w:t>
            </w:r>
            <w:r>
              <w:rPr>
                <w:lang w:val="nl-BE"/>
              </w:rPr>
              <w:t xml:space="preserve">apt en bij een circus gegaan dat naar de Verenigde Staten ging, want hij wist dat </w:t>
            </w:r>
            <w:proofErr w:type="spellStart"/>
            <w:r>
              <w:rPr>
                <w:lang w:val="nl-BE"/>
              </w:rPr>
              <w:t>Philleas</w:t>
            </w:r>
            <w:proofErr w:type="spellEnd"/>
            <w:r>
              <w:rPr>
                <w:lang w:val="nl-BE"/>
              </w:rPr>
              <w:t xml:space="preserve"> daar ook naar op weg was. Ook </w:t>
            </w:r>
            <w:proofErr w:type="spellStart"/>
            <w:r>
              <w:rPr>
                <w:lang w:val="nl-BE"/>
              </w:rPr>
              <w:t>Philleas</w:t>
            </w:r>
            <w:proofErr w:type="spellEnd"/>
            <w:r>
              <w:rPr>
                <w:lang w:val="nl-BE"/>
              </w:rPr>
              <w:t xml:space="preserve"> en Prinses </w:t>
            </w:r>
            <w:proofErr w:type="spellStart"/>
            <w:r>
              <w:rPr>
                <w:lang w:val="nl-BE"/>
              </w:rPr>
              <w:t>Aouda</w:t>
            </w:r>
            <w:proofErr w:type="spellEnd"/>
            <w:r>
              <w:rPr>
                <w:lang w:val="nl-BE"/>
              </w:rPr>
              <w:t xml:space="preserve"> kwamen aan in de Verenigde Staten. Ze komen toevallig terecht in het circus waar </w:t>
            </w:r>
            <w:proofErr w:type="spellStart"/>
            <w:r>
              <w:rPr>
                <w:lang w:val="nl-BE"/>
              </w:rPr>
              <w:t>Passepartout</w:t>
            </w:r>
            <w:proofErr w:type="spellEnd"/>
            <w:r>
              <w:rPr>
                <w:lang w:val="nl-BE"/>
              </w:rPr>
              <w:t xml:space="preserve"> bij zit. En daar lees ik nu verder.”</w:t>
            </w:r>
          </w:p>
          <w:p w14:paraId="3A6C5083" w14:textId="77777777" w:rsidR="00012BDC" w:rsidRDefault="00012BDC" w:rsidP="005B7B69">
            <w:pPr>
              <w:pStyle w:val="Std1"/>
              <w:rPr>
                <w:lang w:val="nl-BE"/>
              </w:rPr>
            </w:pPr>
          </w:p>
          <w:p w14:paraId="16E47CCF" w14:textId="77777777" w:rsidR="00012BDC" w:rsidRDefault="00012BDC" w:rsidP="005B7B69">
            <w:pPr>
              <w:pStyle w:val="Std1"/>
              <w:rPr>
                <w:i/>
                <w:iCs/>
                <w:lang w:val="nl-BE"/>
              </w:rPr>
            </w:pPr>
            <w:proofErr w:type="spellStart"/>
            <w:r>
              <w:rPr>
                <w:i/>
                <w:iCs/>
                <w:lang w:val="nl-BE"/>
              </w:rPr>
              <w:t>Lkr</w:t>
            </w:r>
            <w:proofErr w:type="spellEnd"/>
            <w:r>
              <w:rPr>
                <w:i/>
                <w:iCs/>
                <w:lang w:val="nl-BE"/>
              </w:rPr>
              <w:t xml:space="preserve"> leest pagina 150-161.</w:t>
            </w:r>
          </w:p>
          <w:p w14:paraId="27AB2B98" w14:textId="77777777" w:rsidR="00012BDC" w:rsidRDefault="00012BDC" w:rsidP="005B7B69">
            <w:pPr>
              <w:pStyle w:val="Std1"/>
              <w:rPr>
                <w:i/>
                <w:iCs/>
                <w:lang w:val="nl-BE"/>
              </w:rPr>
            </w:pPr>
          </w:p>
          <w:p w14:paraId="739B2A14" w14:textId="77777777" w:rsidR="00012BDC" w:rsidRDefault="00012BDC" w:rsidP="005B7B69">
            <w:pPr>
              <w:pStyle w:val="Std1"/>
              <w:rPr>
                <w:lang w:val="nl-BE"/>
              </w:rPr>
            </w:pPr>
            <w:proofErr w:type="spellStart"/>
            <w:r>
              <w:rPr>
                <w:lang w:val="nl-BE"/>
              </w:rPr>
              <w:lastRenderedPageBreak/>
              <w:t>Lkr</w:t>
            </w:r>
            <w:proofErr w:type="spellEnd"/>
            <w:r>
              <w:rPr>
                <w:lang w:val="nl-BE"/>
              </w:rPr>
              <w:t>: “Hoe zou het verhaal aflopen?”</w:t>
            </w:r>
          </w:p>
          <w:p w14:paraId="79A11EB3" w14:textId="77777777" w:rsidR="00012BDC" w:rsidRDefault="00012BDC" w:rsidP="005B7B69">
            <w:pPr>
              <w:pStyle w:val="Std1"/>
              <w:rPr>
                <w:lang w:val="nl-BE"/>
              </w:rPr>
            </w:pPr>
          </w:p>
          <w:p w14:paraId="5BCA2E82" w14:textId="5C8D9772" w:rsidR="00012BDC" w:rsidRPr="00012BDC" w:rsidRDefault="00012BDC" w:rsidP="005B7B69">
            <w:pPr>
              <w:pStyle w:val="Std1"/>
              <w:rPr>
                <w:lang w:val="nl-BE"/>
              </w:rPr>
            </w:pPr>
            <w:proofErr w:type="spellStart"/>
            <w:r>
              <w:rPr>
                <w:lang w:val="nl-BE"/>
              </w:rPr>
              <w:t>Lkr</w:t>
            </w:r>
            <w:proofErr w:type="spellEnd"/>
            <w:r>
              <w:rPr>
                <w:lang w:val="nl-BE"/>
              </w:rPr>
              <w:t>: “Als we eens een keer een 10 tal minuten over hebben zal ik de laatste hoofdstukken nog voorlezen.”</w:t>
            </w:r>
          </w:p>
        </w:tc>
      </w:tr>
      <w:tr w:rsidR="0027641E" w:rsidRPr="00417611" w14:paraId="189952AB" w14:textId="77777777" w:rsidTr="00F17906">
        <w:trPr>
          <w:trHeight w:val="227"/>
        </w:trPr>
        <w:tc>
          <w:tcPr>
            <w:tcW w:w="10348" w:type="dxa"/>
            <w:gridSpan w:val="2"/>
            <w:shd w:val="clear" w:color="auto" w:fill="auto"/>
          </w:tcPr>
          <w:p w14:paraId="53344DCB" w14:textId="5DE90B37" w:rsidR="0027641E" w:rsidRPr="00417611" w:rsidRDefault="0027641E" w:rsidP="00166D90">
            <w:pPr>
              <w:pStyle w:val="TM1"/>
              <w:keepNext/>
              <w:jc w:val="center"/>
            </w:pPr>
            <w:r w:rsidRPr="00417611">
              <w:lastRenderedPageBreak/>
              <w:t xml:space="preserve">Leerfase 1 </w:t>
            </w:r>
            <w:r>
              <w:rPr>
                <w:b w:val="0"/>
              </w:rPr>
              <w:t>(verwervings</w:t>
            </w:r>
            <w:r w:rsidR="009B45A8">
              <w:rPr>
                <w:b w:val="0"/>
              </w:rPr>
              <w:t>-/</w:t>
            </w:r>
            <w:r w:rsidRPr="005550B9">
              <w:rPr>
                <w:b w:val="0"/>
              </w:rPr>
              <w:t xml:space="preserve"> </w:t>
            </w:r>
            <w:r w:rsidRPr="00952E0F">
              <w:rPr>
                <w:b w:val="0"/>
              </w:rPr>
              <w:t>verwerkingsfase</w:t>
            </w:r>
            <w:r w:rsidRPr="005550B9">
              <w:rPr>
                <w:b w:val="0"/>
              </w:rPr>
              <w:t>)</w:t>
            </w:r>
            <w:r w:rsidR="00B85EB2">
              <w:rPr>
                <w:b w:val="0"/>
              </w:rPr>
              <w:t xml:space="preserve"> </w:t>
            </w:r>
          </w:p>
        </w:tc>
      </w:tr>
      <w:tr w:rsidR="00BA5153" w:rsidRPr="00D978CB" w14:paraId="5AFC4958" w14:textId="77777777" w:rsidTr="00D978CB">
        <w:trPr>
          <w:trHeight w:val="1414"/>
        </w:trPr>
        <w:tc>
          <w:tcPr>
            <w:tcW w:w="1418" w:type="dxa"/>
            <w:shd w:val="clear" w:color="auto" w:fill="auto"/>
          </w:tcPr>
          <w:p w14:paraId="4CFC7425" w14:textId="3F46D8FC" w:rsidR="00BA5153" w:rsidRPr="00417611" w:rsidRDefault="004C2DBC" w:rsidP="00F17906">
            <w:pPr>
              <w:pStyle w:val="Std1"/>
            </w:pPr>
            <w:r>
              <w:t>4</w:t>
            </w:r>
          </w:p>
        </w:tc>
        <w:tc>
          <w:tcPr>
            <w:tcW w:w="8930" w:type="dxa"/>
            <w:shd w:val="clear" w:color="auto" w:fill="auto"/>
          </w:tcPr>
          <w:p w14:paraId="4CB5EB41" w14:textId="74C2F299" w:rsidR="00D978CB" w:rsidRDefault="00D978CB" w:rsidP="00D978CB">
            <w:pPr>
              <w:pStyle w:val="Std1"/>
              <w:rPr>
                <w:i/>
                <w:iCs/>
                <w:lang w:val="nl-BE"/>
              </w:rPr>
            </w:pPr>
            <w:proofErr w:type="spellStart"/>
            <w:r>
              <w:rPr>
                <w:i/>
                <w:iCs/>
                <w:lang w:val="nl-BE"/>
              </w:rPr>
              <w:t>Lkr</w:t>
            </w:r>
            <w:proofErr w:type="spellEnd"/>
            <w:r>
              <w:rPr>
                <w:i/>
                <w:iCs/>
                <w:lang w:val="nl-BE"/>
              </w:rPr>
              <w:t xml:space="preserve"> </w:t>
            </w:r>
            <w:r w:rsidRPr="00D978CB">
              <w:rPr>
                <w:i/>
                <w:iCs/>
                <w:lang w:val="nl-BE"/>
              </w:rPr>
              <w:t>doet de badge van Charlotte aan.</w:t>
            </w:r>
          </w:p>
          <w:p w14:paraId="75E1C7D2" w14:textId="7BE203C3" w:rsidR="00CC1625" w:rsidRPr="00D978CB" w:rsidRDefault="00CC1625" w:rsidP="00D978CB">
            <w:pPr>
              <w:pStyle w:val="Std1"/>
              <w:rPr>
                <w:i/>
                <w:iCs/>
                <w:lang w:val="nl-BE"/>
              </w:rPr>
            </w:pPr>
            <w:r>
              <w:rPr>
                <w:i/>
                <w:iCs/>
                <w:lang w:val="nl-BE"/>
              </w:rPr>
              <w:t>Charlotte leest af van haar blad.</w:t>
            </w:r>
          </w:p>
          <w:p w14:paraId="18A6A8DA" w14:textId="402FB64F" w:rsidR="00C15D57" w:rsidRDefault="009B45A8" w:rsidP="00F17906">
            <w:pPr>
              <w:pStyle w:val="Std1"/>
              <w:rPr>
                <w:lang w:val="nl-BE"/>
              </w:rPr>
            </w:pPr>
            <w:r w:rsidRPr="00D978CB">
              <w:rPr>
                <w:lang w:val="nl-BE"/>
              </w:rPr>
              <w:t>“Hi</w:t>
            </w:r>
            <w:r w:rsidR="00D978CB" w:rsidRPr="00D978CB">
              <w:rPr>
                <w:lang w:val="nl-BE"/>
              </w:rPr>
              <w:t xml:space="preserve">, Vandaag zijn we in de Verenigde Staten van Amerika. 52 staten die samen hebben besloten om een land te worden. Wij komen aan in San </w:t>
            </w:r>
            <w:r w:rsidRPr="00D978CB">
              <w:rPr>
                <w:lang w:val="nl-BE"/>
              </w:rPr>
              <w:t>Francisco</w:t>
            </w:r>
            <w:r w:rsidR="00D978CB" w:rsidRPr="00D978CB">
              <w:rPr>
                <w:lang w:val="nl-BE"/>
              </w:rPr>
              <w:t xml:space="preserve">, een stad die bekend staat voor zijn openheid voor de regenbooggemeenschap en voor </w:t>
            </w:r>
            <w:proofErr w:type="spellStart"/>
            <w:r w:rsidR="00D978CB" w:rsidRPr="00D978CB">
              <w:rPr>
                <w:lang w:val="nl-BE"/>
              </w:rPr>
              <w:t>fisherman</w:t>
            </w:r>
            <w:r w:rsidR="00D978CB">
              <w:rPr>
                <w:lang w:val="nl-BE"/>
              </w:rPr>
              <w:t>’</w:t>
            </w:r>
            <w:r w:rsidR="00D978CB" w:rsidRPr="00D978CB">
              <w:rPr>
                <w:lang w:val="nl-BE"/>
              </w:rPr>
              <w:t>s</w:t>
            </w:r>
            <w:proofErr w:type="spellEnd"/>
            <w:r w:rsidR="00D978CB" w:rsidRPr="00D978CB">
              <w:rPr>
                <w:lang w:val="nl-BE"/>
              </w:rPr>
              <w:t xml:space="preserve"> </w:t>
            </w:r>
            <w:proofErr w:type="spellStart"/>
            <w:r w:rsidR="00D978CB" w:rsidRPr="00D978CB">
              <w:rPr>
                <w:lang w:val="nl-BE"/>
              </w:rPr>
              <w:t>wharf</w:t>
            </w:r>
            <w:proofErr w:type="spellEnd"/>
            <w:r w:rsidR="00D978CB">
              <w:rPr>
                <w:lang w:val="nl-BE"/>
              </w:rPr>
              <w:t xml:space="preserve">, </w:t>
            </w:r>
            <w:r w:rsidR="00D978CB" w:rsidRPr="00D978CB">
              <w:rPr>
                <w:lang w:val="nl-BE"/>
              </w:rPr>
              <w:t xml:space="preserve">de vishandel. Maar dat is niet de hoofdstad van de verenigde staten. Dat is Washington Dc niet New York zoals vele mensen </w:t>
            </w:r>
            <w:r w:rsidRPr="00D978CB">
              <w:rPr>
                <w:lang w:val="nl-BE"/>
              </w:rPr>
              <w:t>denken.</w:t>
            </w:r>
            <w:r w:rsidR="00D978CB" w:rsidRPr="00D978CB">
              <w:rPr>
                <w:lang w:val="nl-BE"/>
              </w:rPr>
              <w:t xml:space="preserve"> In New York vind je de </w:t>
            </w:r>
            <w:proofErr w:type="spellStart"/>
            <w:r w:rsidR="00D978CB" w:rsidRPr="00D978CB">
              <w:rPr>
                <w:lang w:val="nl-BE"/>
              </w:rPr>
              <w:t>statue</w:t>
            </w:r>
            <w:proofErr w:type="spellEnd"/>
            <w:r w:rsidR="00D978CB" w:rsidRPr="00D978CB">
              <w:rPr>
                <w:lang w:val="nl-BE"/>
              </w:rPr>
              <w:t xml:space="preserve"> of </w:t>
            </w:r>
            <w:proofErr w:type="spellStart"/>
            <w:r w:rsidR="00D978CB" w:rsidRPr="00D978CB">
              <w:rPr>
                <w:lang w:val="nl-BE"/>
              </w:rPr>
              <w:t>liberty</w:t>
            </w:r>
            <w:proofErr w:type="spellEnd"/>
            <w:r w:rsidR="00D978CB" w:rsidRPr="00D978CB">
              <w:rPr>
                <w:lang w:val="nl-BE"/>
              </w:rPr>
              <w:t>. Dit heeft Amerika gekregen van Frankrijk.</w:t>
            </w:r>
            <w:r w:rsidR="00D978CB" w:rsidRPr="009B45A8">
              <w:rPr>
                <w:lang w:val="nl-BE"/>
              </w:rPr>
              <w:t xml:space="preserve"> </w:t>
            </w:r>
            <w:r w:rsidR="00D978CB" w:rsidRPr="00D978CB">
              <w:rPr>
                <w:lang w:val="nl-BE"/>
              </w:rPr>
              <w:t>In Amerika ligt ook Hollywood. De</w:t>
            </w:r>
            <w:r w:rsidR="009043EC">
              <w:rPr>
                <w:lang w:val="nl-BE"/>
              </w:rPr>
              <w:t xml:space="preserve"> </w:t>
            </w:r>
            <w:r w:rsidR="00D978CB" w:rsidRPr="00D978CB">
              <w:rPr>
                <w:lang w:val="nl-BE"/>
              </w:rPr>
              <w:t xml:space="preserve">filmstudio in Los </w:t>
            </w:r>
            <w:proofErr w:type="spellStart"/>
            <w:r w:rsidR="00D978CB" w:rsidRPr="00D978CB">
              <w:rPr>
                <w:lang w:val="nl-BE"/>
              </w:rPr>
              <w:t>A</w:t>
            </w:r>
            <w:r w:rsidR="00D978CB">
              <w:rPr>
                <w:lang w:val="nl-BE"/>
              </w:rPr>
              <w:t>ngelos</w:t>
            </w:r>
            <w:proofErr w:type="spellEnd"/>
            <w:r w:rsidR="00D978CB">
              <w:rPr>
                <w:lang w:val="nl-BE"/>
              </w:rPr>
              <w:t xml:space="preserve">. In Amerika spelen ze enorm graag </w:t>
            </w:r>
            <w:r w:rsidR="009043EC">
              <w:rPr>
                <w:lang w:val="nl-BE"/>
              </w:rPr>
              <w:t>h</w:t>
            </w:r>
            <w:r w:rsidR="00D978CB">
              <w:rPr>
                <w:lang w:val="nl-BE"/>
              </w:rPr>
              <w:t xml:space="preserve">onkbal en vonden ze de </w:t>
            </w:r>
            <w:r w:rsidR="009043EC">
              <w:rPr>
                <w:lang w:val="nl-BE"/>
              </w:rPr>
              <w:t>d</w:t>
            </w:r>
            <w:r w:rsidR="00D978CB">
              <w:rPr>
                <w:lang w:val="nl-BE"/>
              </w:rPr>
              <w:t>onut uit. Mmm… Lekker. Amerika heeft het soms ook heel moeilijk. Er komen gemiddeld 1000 tornado’s per jaar!”</w:t>
            </w:r>
          </w:p>
          <w:p w14:paraId="4D052F81" w14:textId="31BE68F3" w:rsidR="00CC1625" w:rsidRPr="00CC1625" w:rsidRDefault="00CC1625" w:rsidP="00F17906">
            <w:pPr>
              <w:pStyle w:val="Std1"/>
              <w:rPr>
                <w:i/>
                <w:iCs/>
                <w:lang w:val="nl-BE"/>
              </w:rPr>
            </w:pPr>
            <w:proofErr w:type="spellStart"/>
            <w:r>
              <w:rPr>
                <w:i/>
                <w:iCs/>
                <w:lang w:val="nl-BE"/>
              </w:rPr>
              <w:t>Lkr</w:t>
            </w:r>
            <w:proofErr w:type="spellEnd"/>
            <w:r>
              <w:rPr>
                <w:i/>
                <w:iCs/>
                <w:lang w:val="nl-BE"/>
              </w:rPr>
              <w:t xml:space="preserve"> doet badge af.</w:t>
            </w:r>
          </w:p>
        </w:tc>
      </w:tr>
      <w:tr w:rsidR="0027641E" w:rsidRPr="00417611" w14:paraId="7BC0380C" w14:textId="77777777" w:rsidTr="00F17906">
        <w:trPr>
          <w:trHeight w:val="227"/>
        </w:trPr>
        <w:tc>
          <w:tcPr>
            <w:tcW w:w="10348" w:type="dxa"/>
            <w:gridSpan w:val="2"/>
            <w:shd w:val="clear" w:color="auto" w:fill="auto"/>
          </w:tcPr>
          <w:p w14:paraId="1B969AE0" w14:textId="13E4CA9B" w:rsidR="0027641E" w:rsidRPr="00417611" w:rsidRDefault="0027641E" w:rsidP="00166D90">
            <w:pPr>
              <w:pStyle w:val="TM1"/>
              <w:keepNext/>
              <w:jc w:val="center"/>
            </w:pPr>
            <w:r>
              <w:t>Leerfase 2</w:t>
            </w:r>
            <w:r w:rsidRPr="00417611">
              <w:t xml:space="preserve"> </w:t>
            </w:r>
            <w:r>
              <w:rPr>
                <w:b w:val="0"/>
              </w:rPr>
              <w:t>(</w:t>
            </w:r>
            <w:r w:rsidRPr="00952E0F">
              <w:rPr>
                <w:b w:val="0"/>
              </w:rPr>
              <w:t>verwervings</w:t>
            </w:r>
            <w:r w:rsidR="009B45A8">
              <w:rPr>
                <w:b w:val="0"/>
              </w:rPr>
              <w:t>-/</w:t>
            </w:r>
            <w:r w:rsidRPr="005550B9">
              <w:rPr>
                <w:b w:val="0"/>
              </w:rPr>
              <w:t xml:space="preserve"> verwerkingsfase)</w:t>
            </w:r>
          </w:p>
        </w:tc>
      </w:tr>
      <w:tr w:rsidR="00BA5153" w:rsidRPr="00417611" w14:paraId="7B4B2E6F" w14:textId="77777777" w:rsidTr="00BA5153">
        <w:trPr>
          <w:trHeight w:val="1134"/>
        </w:trPr>
        <w:tc>
          <w:tcPr>
            <w:tcW w:w="1418" w:type="dxa"/>
            <w:shd w:val="clear" w:color="auto" w:fill="auto"/>
          </w:tcPr>
          <w:p w14:paraId="3CD0BA9A" w14:textId="22B218A9" w:rsidR="00BA5153" w:rsidRPr="00417611" w:rsidRDefault="004C2DBC" w:rsidP="00F17906">
            <w:pPr>
              <w:pStyle w:val="Std1"/>
            </w:pPr>
            <w:r>
              <w:t>35</w:t>
            </w:r>
          </w:p>
        </w:tc>
        <w:tc>
          <w:tcPr>
            <w:tcW w:w="8930" w:type="dxa"/>
            <w:shd w:val="clear" w:color="auto" w:fill="auto"/>
          </w:tcPr>
          <w:p w14:paraId="7422F46E" w14:textId="2A801C38" w:rsidR="009B36D8" w:rsidRPr="004C2DBC" w:rsidRDefault="004934B6" w:rsidP="00F17906">
            <w:pPr>
              <w:pStyle w:val="Std1"/>
            </w:pPr>
            <w:proofErr w:type="spellStart"/>
            <w:r w:rsidRPr="004C2DBC">
              <w:t>Lkr</w:t>
            </w:r>
            <w:proofErr w:type="spellEnd"/>
            <w:r w:rsidRPr="004C2DBC">
              <w:t xml:space="preserve">: Jullie mogen nu aan je contractwerk nemen. De opdracht waar je aan bezig was zit in je gele kaftje en de andere papieren liggen weer achteraan zoals vorige keer. </w:t>
            </w:r>
            <w:r w:rsidR="004226AE">
              <w:t>Vandaag is de laatste dag dus zie dat je zeker de taken op 1 en 2 af hebt vandaag.</w:t>
            </w:r>
          </w:p>
          <w:p w14:paraId="5B1227AE" w14:textId="77777777" w:rsidR="004C2DBC" w:rsidRDefault="004C2DBC" w:rsidP="00F17906">
            <w:pPr>
              <w:pStyle w:val="Std1"/>
              <w:rPr>
                <w:b/>
                <w:bCs/>
              </w:rPr>
            </w:pPr>
          </w:p>
          <w:p w14:paraId="183318CD" w14:textId="00ACBDE7" w:rsidR="004C2DBC" w:rsidRPr="004C2DBC" w:rsidRDefault="004C2DBC" w:rsidP="00F17906">
            <w:pPr>
              <w:pStyle w:val="Std1"/>
              <w:rPr>
                <w:i/>
                <w:iCs/>
              </w:rPr>
            </w:pPr>
            <w:r w:rsidRPr="004C2DBC">
              <w:rPr>
                <w:i/>
                <w:iCs/>
              </w:rPr>
              <w:t xml:space="preserve">De leerkracht neemt de leerlingen die vorige keer om hulp vroegen via hun </w:t>
            </w:r>
            <w:proofErr w:type="spellStart"/>
            <w:r w:rsidRPr="004C2DBC">
              <w:rPr>
                <w:i/>
                <w:iCs/>
              </w:rPr>
              <w:t>exitticket</w:t>
            </w:r>
            <w:proofErr w:type="spellEnd"/>
            <w:r w:rsidRPr="004C2DBC">
              <w:rPr>
                <w:i/>
                <w:iCs/>
              </w:rPr>
              <w:t xml:space="preserve"> even aan de kant. </w:t>
            </w:r>
          </w:p>
        </w:tc>
      </w:tr>
      <w:tr w:rsidR="00264C64" w:rsidRPr="00417611" w14:paraId="6A677124" w14:textId="77777777" w:rsidTr="0027641E">
        <w:trPr>
          <w:trHeight w:val="227"/>
        </w:trPr>
        <w:tc>
          <w:tcPr>
            <w:tcW w:w="10348" w:type="dxa"/>
            <w:gridSpan w:val="2"/>
            <w:shd w:val="clear" w:color="auto" w:fill="auto"/>
          </w:tcPr>
          <w:p w14:paraId="120524F4" w14:textId="2ED855BA" w:rsidR="00264C64" w:rsidRPr="00417611" w:rsidRDefault="00264C64" w:rsidP="00166D90">
            <w:pPr>
              <w:pStyle w:val="TM1"/>
              <w:keepNext/>
              <w:jc w:val="center"/>
            </w:pPr>
            <w:r w:rsidRPr="00394BAE">
              <w:t>Slotfase</w:t>
            </w:r>
          </w:p>
        </w:tc>
      </w:tr>
      <w:tr w:rsidR="00BA5153" w:rsidRPr="00417611" w14:paraId="4C2E96A2" w14:textId="77777777" w:rsidTr="00BA5153">
        <w:trPr>
          <w:trHeight w:val="1134"/>
        </w:trPr>
        <w:tc>
          <w:tcPr>
            <w:tcW w:w="1418" w:type="dxa"/>
            <w:shd w:val="clear" w:color="auto" w:fill="auto"/>
          </w:tcPr>
          <w:p w14:paraId="6CD307ED" w14:textId="1BFF12C4" w:rsidR="00BA5153" w:rsidRPr="00417611" w:rsidRDefault="004C2DBC" w:rsidP="005B7B69">
            <w:pPr>
              <w:pStyle w:val="Std1"/>
            </w:pPr>
            <w:r>
              <w:t>1</w:t>
            </w:r>
          </w:p>
        </w:tc>
        <w:tc>
          <w:tcPr>
            <w:tcW w:w="8930" w:type="dxa"/>
            <w:shd w:val="clear" w:color="auto" w:fill="auto"/>
          </w:tcPr>
          <w:p w14:paraId="3B8DDB9B" w14:textId="0C2ACC75" w:rsidR="00BA5153" w:rsidRPr="004C2DBC" w:rsidRDefault="004C2DBC" w:rsidP="005B7B69">
            <w:pPr>
              <w:pStyle w:val="Std1"/>
            </w:pPr>
            <w:proofErr w:type="spellStart"/>
            <w:r>
              <w:t>Lkr</w:t>
            </w:r>
            <w:proofErr w:type="spellEnd"/>
            <w:r>
              <w:t xml:space="preserve">: Je ruimt op en vult je </w:t>
            </w:r>
            <w:proofErr w:type="spellStart"/>
            <w:r>
              <w:t>exitticket</w:t>
            </w:r>
            <w:proofErr w:type="spellEnd"/>
            <w:r>
              <w:t xml:space="preserve"> in en brengt die naar voor. </w:t>
            </w:r>
          </w:p>
        </w:tc>
      </w:tr>
    </w:tbl>
    <w:p w14:paraId="705B9249" w14:textId="2353CA6E" w:rsidR="00D80998" w:rsidRDefault="00D80998" w:rsidP="00606A5E">
      <w:pPr>
        <w:pStyle w:val="Koptekst"/>
        <w:tabs>
          <w:tab w:val="clear" w:pos="4536"/>
          <w:tab w:val="clear" w:pos="9072"/>
        </w:tabs>
        <w:rPr>
          <w:rFonts w:ascii="Verdana" w:hAnsi="Verdana" w:cs="Arial"/>
          <w:bCs/>
          <w:sz w:val="16"/>
          <w:szCs w:val="18"/>
        </w:rPr>
      </w:pPr>
    </w:p>
    <w:sectPr w:rsidR="00D80998" w:rsidSect="00627825">
      <w:footerReference w:type="default" r:id="rId17"/>
      <w:pgSz w:w="11906" w:h="16838" w:code="9"/>
      <w:pgMar w:top="737" w:right="851" w:bottom="737" w:left="851" w:header="709"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78C718" w14:textId="77777777" w:rsidR="00A207B6" w:rsidRDefault="00A207B6">
      <w:r>
        <w:separator/>
      </w:r>
    </w:p>
  </w:endnote>
  <w:endnote w:type="continuationSeparator" w:id="0">
    <w:p w14:paraId="43DD6535" w14:textId="77777777" w:rsidR="00A207B6" w:rsidRDefault="00A20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5C97B" w14:textId="70B28475" w:rsidR="00F17906" w:rsidRPr="00F14CBF" w:rsidRDefault="00F17906" w:rsidP="00627825">
    <w:pPr>
      <w:pStyle w:val="Voettekst"/>
      <w:tabs>
        <w:tab w:val="clear" w:pos="4536"/>
        <w:tab w:val="clear" w:pos="9072"/>
        <w:tab w:val="left" w:pos="284"/>
        <w:tab w:val="center" w:pos="5103"/>
        <w:tab w:val="right" w:pos="10206"/>
      </w:tabs>
      <w:spacing w:before="120"/>
      <w:rPr>
        <w:rFonts w:ascii="Verdana" w:hAnsi="Verdana"/>
        <w:sz w:val="16"/>
        <w:szCs w:val="16"/>
      </w:rPr>
    </w:pPr>
    <w:r>
      <w:rPr>
        <w:rFonts w:ascii="Verdana" w:hAnsi="Verdana" w:cs="Arial"/>
        <w:sz w:val="16"/>
        <w:szCs w:val="16"/>
      </w:rPr>
      <w:t xml:space="preserve">Thomas More </w:t>
    </w:r>
    <w:r w:rsidRPr="00F14CBF">
      <w:rPr>
        <w:rFonts w:ascii="Verdana" w:hAnsi="Verdana" w:cs="Arial"/>
        <w:sz w:val="16"/>
        <w:szCs w:val="16"/>
      </w:rPr>
      <w:t xml:space="preserve">Kempen – </w:t>
    </w:r>
    <w:r>
      <w:rPr>
        <w:rFonts w:ascii="Verdana" w:hAnsi="Verdana" w:cs="Arial"/>
        <w:sz w:val="16"/>
        <w:szCs w:val="16"/>
      </w:rPr>
      <w:t xml:space="preserve">Lerarenopleiding </w:t>
    </w:r>
    <w:r>
      <w:rPr>
        <w:rFonts w:ascii="Verdana" w:hAnsi="Verdana" w:cs="Arial"/>
        <w:sz w:val="16"/>
        <w:szCs w:val="16"/>
      </w:rPr>
      <w:tab/>
    </w:r>
    <w:r>
      <w:rPr>
        <w:rFonts w:ascii="Verdana" w:hAnsi="Verdana" w:cs="Arial"/>
        <w:sz w:val="16"/>
        <w:szCs w:val="16"/>
      </w:rPr>
      <w:tab/>
    </w:r>
    <w:r w:rsidRPr="007E7479">
      <w:rPr>
        <w:rFonts w:ascii="Verdana" w:hAnsi="Verdana"/>
        <w:sz w:val="16"/>
        <w:szCs w:val="16"/>
      </w:rPr>
      <w:t xml:space="preserve">Pagina </w:t>
    </w:r>
    <w:r w:rsidRPr="007E7479">
      <w:rPr>
        <w:rFonts w:ascii="Verdana" w:hAnsi="Verdana"/>
        <w:sz w:val="16"/>
        <w:szCs w:val="16"/>
      </w:rPr>
      <w:fldChar w:fldCharType="begin"/>
    </w:r>
    <w:r w:rsidRPr="007E7479">
      <w:rPr>
        <w:rFonts w:ascii="Verdana" w:hAnsi="Verdana"/>
        <w:sz w:val="16"/>
        <w:szCs w:val="16"/>
      </w:rPr>
      <w:instrText>PAGE   \* MERGEFORMAT</w:instrText>
    </w:r>
    <w:r w:rsidRPr="007E7479">
      <w:rPr>
        <w:rFonts w:ascii="Verdana" w:hAnsi="Verdana"/>
        <w:sz w:val="16"/>
        <w:szCs w:val="16"/>
      </w:rPr>
      <w:fldChar w:fldCharType="separate"/>
    </w:r>
    <w:r>
      <w:rPr>
        <w:rFonts w:ascii="Verdana" w:hAnsi="Verdana"/>
        <w:noProof/>
        <w:sz w:val="16"/>
        <w:szCs w:val="16"/>
      </w:rPr>
      <w:t>1</w:t>
    </w:r>
    <w:r w:rsidRPr="007E7479">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24C892" w14:textId="77777777" w:rsidR="00A207B6" w:rsidRDefault="00A207B6">
      <w:r>
        <w:separator/>
      </w:r>
    </w:p>
  </w:footnote>
  <w:footnote w:type="continuationSeparator" w:id="0">
    <w:p w14:paraId="7CDEDF33" w14:textId="77777777" w:rsidR="00A207B6" w:rsidRDefault="00A207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61FEC"/>
    <w:multiLevelType w:val="hybridMultilevel"/>
    <w:tmpl w:val="0764D154"/>
    <w:lvl w:ilvl="0" w:tplc="E7B6DE4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CD0362F"/>
    <w:multiLevelType w:val="hybridMultilevel"/>
    <w:tmpl w:val="D42AF22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776306E"/>
    <w:multiLevelType w:val="hybridMultilevel"/>
    <w:tmpl w:val="63DC4F1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1EE97AE8"/>
    <w:multiLevelType w:val="hybridMultilevel"/>
    <w:tmpl w:val="AD2AC272"/>
    <w:lvl w:ilvl="0" w:tplc="8BF84EA6">
      <w:start w:val="4"/>
      <w:numFmt w:val="bullet"/>
      <w:lvlText w:val="-"/>
      <w:lvlJc w:val="left"/>
      <w:pPr>
        <w:ind w:left="417" w:hanging="360"/>
      </w:pPr>
      <w:rPr>
        <w:rFonts w:ascii="Verdana" w:eastAsia="Times New Roman" w:hAnsi="Verdana" w:cs="Arial" w:hint="default"/>
      </w:rPr>
    </w:lvl>
    <w:lvl w:ilvl="1" w:tplc="08130003" w:tentative="1">
      <w:start w:val="1"/>
      <w:numFmt w:val="bullet"/>
      <w:lvlText w:val="o"/>
      <w:lvlJc w:val="left"/>
      <w:pPr>
        <w:ind w:left="1137" w:hanging="360"/>
      </w:pPr>
      <w:rPr>
        <w:rFonts w:ascii="Courier New" w:hAnsi="Courier New" w:cs="Courier New" w:hint="default"/>
      </w:rPr>
    </w:lvl>
    <w:lvl w:ilvl="2" w:tplc="08130005" w:tentative="1">
      <w:start w:val="1"/>
      <w:numFmt w:val="bullet"/>
      <w:lvlText w:val=""/>
      <w:lvlJc w:val="left"/>
      <w:pPr>
        <w:ind w:left="1857" w:hanging="360"/>
      </w:pPr>
      <w:rPr>
        <w:rFonts w:ascii="Wingdings" w:hAnsi="Wingdings" w:hint="default"/>
      </w:rPr>
    </w:lvl>
    <w:lvl w:ilvl="3" w:tplc="08130001" w:tentative="1">
      <w:start w:val="1"/>
      <w:numFmt w:val="bullet"/>
      <w:lvlText w:val=""/>
      <w:lvlJc w:val="left"/>
      <w:pPr>
        <w:ind w:left="2577" w:hanging="360"/>
      </w:pPr>
      <w:rPr>
        <w:rFonts w:ascii="Symbol" w:hAnsi="Symbol" w:hint="default"/>
      </w:rPr>
    </w:lvl>
    <w:lvl w:ilvl="4" w:tplc="08130003" w:tentative="1">
      <w:start w:val="1"/>
      <w:numFmt w:val="bullet"/>
      <w:lvlText w:val="o"/>
      <w:lvlJc w:val="left"/>
      <w:pPr>
        <w:ind w:left="3297" w:hanging="360"/>
      </w:pPr>
      <w:rPr>
        <w:rFonts w:ascii="Courier New" w:hAnsi="Courier New" w:cs="Courier New" w:hint="default"/>
      </w:rPr>
    </w:lvl>
    <w:lvl w:ilvl="5" w:tplc="08130005" w:tentative="1">
      <w:start w:val="1"/>
      <w:numFmt w:val="bullet"/>
      <w:lvlText w:val=""/>
      <w:lvlJc w:val="left"/>
      <w:pPr>
        <w:ind w:left="4017" w:hanging="360"/>
      </w:pPr>
      <w:rPr>
        <w:rFonts w:ascii="Wingdings" w:hAnsi="Wingdings" w:hint="default"/>
      </w:rPr>
    </w:lvl>
    <w:lvl w:ilvl="6" w:tplc="08130001" w:tentative="1">
      <w:start w:val="1"/>
      <w:numFmt w:val="bullet"/>
      <w:lvlText w:val=""/>
      <w:lvlJc w:val="left"/>
      <w:pPr>
        <w:ind w:left="4737" w:hanging="360"/>
      </w:pPr>
      <w:rPr>
        <w:rFonts w:ascii="Symbol" w:hAnsi="Symbol" w:hint="default"/>
      </w:rPr>
    </w:lvl>
    <w:lvl w:ilvl="7" w:tplc="08130003" w:tentative="1">
      <w:start w:val="1"/>
      <w:numFmt w:val="bullet"/>
      <w:lvlText w:val="o"/>
      <w:lvlJc w:val="left"/>
      <w:pPr>
        <w:ind w:left="5457" w:hanging="360"/>
      </w:pPr>
      <w:rPr>
        <w:rFonts w:ascii="Courier New" w:hAnsi="Courier New" w:cs="Courier New" w:hint="default"/>
      </w:rPr>
    </w:lvl>
    <w:lvl w:ilvl="8" w:tplc="08130005" w:tentative="1">
      <w:start w:val="1"/>
      <w:numFmt w:val="bullet"/>
      <w:lvlText w:val=""/>
      <w:lvlJc w:val="left"/>
      <w:pPr>
        <w:ind w:left="6177" w:hanging="360"/>
      </w:pPr>
      <w:rPr>
        <w:rFonts w:ascii="Wingdings" w:hAnsi="Wingdings" w:hint="default"/>
      </w:rPr>
    </w:lvl>
  </w:abstractNum>
  <w:abstractNum w:abstractNumId="4" w15:restartNumberingAfterBreak="0">
    <w:nsid w:val="1FCA4DA9"/>
    <w:multiLevelType w:val="hybridMultilevel"/>
    <w:tmpl w:val="048CE080"/>
    <w:lvl w:ilvl="0" w:tplc="A588010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02B56E1"/>
    <w:multiLevelType w:val="hybridMultilevel"/>
    <w:tmpl w:val="8FB812B2"/>
    <w:lvl w:ilvl="0" w:tplc="08130001">
      <w:start w:val="1"/>
      <w:numFmt w:val="bullet"/>
      <w:lvlText w:val=""/>
      <w:lvlJc w:val="left"/>
      <w:pPr>
        <w:ind w:left="2062" w:hanging="360"/>
      </w:pPr>
      <w:rPr>
        <w:rFonts w:ascii="Symbol" w:hAnsi="Symbol" w:hint="default"/>
      </w:rPr>
    </w:lvl>
    <w:lvl w:ilvl="1" w:tplc="08130003" w:tentative="1">
      <w:start w:val="1"/>
      <w:numFmt w:val="bullet"/>
      <w:lvlText w:val="o"/>
      <w:lvlJc w:val="left"/>
      <w:pPr>
        <w:ind w:left="2782" w:hanging="360"/>
      </w:pPr>
      <w:rPr>
        <w:rFonts w:ascii="Courier New" w:hAnsi="Courier New" w:cs="Courier New" w:hint="default"/>
      </w:rPr>
    </w:lvl>
    <w:lvl w:ilvl="2" w:tplc="08130005" w:tentative="1">
      <w:start w:val="1"/>
      <w:numFmt w:val="bullet"/>
      <w:lvlText w:val=""/>
      <w:lvlJc w:val="left"/>
      <w:pPr>
        <w:ind w:left="3502" w:hanging="360"/>
      </w:pPr>
      <w:rPr>
        <w:rFonts w:ascii="Wingdings" w:hAnsi="Wingdings" w:hint="default"/>
      </w:rPr>
    </w:lvl>
    <w:lvl w:ilvl="3" w:tplc="08130001" w:tentative="1">
      <w:start w:val="1"/>
      <w:numFmt w:val="bullet"/>
      <w:lvlText w:val=""/>
      <w:lvlJc w:val="left"/>
      <w:pPr>
        <w:ind w:left="4222" w:hanging="360"/>
      </w:pPr>
      <w:rPr>
        <w:rFonts w:ascii="Symbol" w:hAnsi="Symbol" w:hint="default"/>
      </w:rPr>
    </w:lvl>
    <w:lvl w:ilvl="4" w:tplc="08130003" w:tentative="1">
      <w:start w:val="1"/>
      <w:numFmt w:val="bullet"/>
      <w:lvlText w:val="o"/>
      <w:lvlJc w:val="left"/>
      <w:pPr>
        <w:ind w:left="4942" w:hanging="360"/>
      </w:pPr>
      <w:rPr>
        <w:rFonts w:ascii="Courier New" w:hAnsi="Courier New" w:cs="Courier New" w:hint="default"/>
      </w:rPr>
    </w:lvl>
    <w:lvl w:ilvl="5" w:tplc="08130005" w:tentative="1">
      <w:start w:val="1"/>
      <w:numFmt w:val="bullet"/>
      <w:lvlText w:val=""/>
      <w:lvlJc w:val="left"/>
      <w:pPr>
        <w:ind w:left="5662" w:hanging="360"/>
      </w:pPr>
      <w:rPr>
        <w:rFonts w:ascii="Wingdings" w:hAnsi="Wingdings" w:hint="default"/>
      </w:rPr>
    </w:lvl>
    <w:lvl w:ilvl="6" w:tplc="08130001" w:tentative="1">
      <w:start w:val="1"/>
      <w:numFmt w:val="bullet"/>
      <w:lvlText w:val=""/>
      <w:lvlJc w:val="left"/>
      <w:pPr>
        <w:ind w:left="6382" w:hanging="360"/>
      </w:pPr>
      <w:rPr>
        <w:rFonts w:ascii="Symbol" w:hAnsi="Symbol" w:hint="default"/>
      </w:rPr>
    </w:lvl>
    <w:lvl w:ilvl="7" w:tplc="08130003" w:tentative="1">
      <w:start w:val="1"/>
      <w:numFmt w:val="bullet"/>
      <w:lvlText w:val="o"/>
      <w:lvlJc w:val="left"/>
      <w:pPr>
        <w:ind w:left="7102" w:hanging="360"/>
      </w:pPr>
      <w:rPr>
        <w:rFonts w:ascii="Courier New" w:hAnsi="Courier New" w:cs="Courier New" w:hint="default"/>
      </w:rPr>
    </w:lvl>
    <w:lvl w:ilvl="8" w:tplc="08130005" w:tentative="1">
      <w:start w:val="1"/>
      <w:numFmt w:val="bullet"/>
      <w:lvlText w:val=""/>
      <w:lvlJc w:val="left"/>
      <w:pPr>
        <w:ind w:left="7822" w:hanging="360"/>
      </w:pPr>
      <w:rPr>
        <w:rFonts w:ascii="Wingdings" w:hAnsi="Wingdings" w:hint="default"/>
      </w:rPr>
    </w:lvl>
  </w:abstractNum>
  <w:abstractNum w:abstractNumId="6" w15:restartNumberingAfterBreak="0">
    <w:nsid w:val="236F1F0E"/>
    <w:multiLevelType w:val="hybridMultilevel"/>
    <w:tmpl w:val="39ACD9C2"/>
    <w:lvl w:ilvl="0" w:tplc="C3D202EA">
      <w:numFmt w:val="bullet"/>
      <w:lvlText w:val="-"/>
      <w:lvlJc w:val="left"/>
      <w:pPr>
        <w:ind w:left="360" w:hanging="360"/>
      </w:pPr>
      <w:rPr>
        <w:rFonts w:ascii="Univers" w:eastAsia="Times New Roman" w:hAnsi="Univers"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 w15:restartNumberingAfterBreak="0">
    <w:nsid w:val="29D7613E"/>
    <w:multiLevelType w:val="hybridMultilevel"/>
    <w:tmpl w:val="C4CA0D4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2A6D5612"/>
    <w:multiLevelType w:val="hybridMultilevel"/>
    <w:tmpl w:val="7CA66F7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05D1754"/>
    <w:multiLevelType w:val="hybridMultilevel"/>
    <w:tmpl w:val="29A05E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D2F736B"/>
    <w:multiLevelType w:val="hybridMultilevel"/>
    <w:tmpl w:val="210C0E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56C0FCA"/>
    <w:multiLevelType w:val="hybridMultilevel"/>
    <w:tmpl w:val="DD8CEF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6752C59"/>
    <w:multiLevelType w:val="hybridMultilevel"/>
    <w:tmpl w:val="20D87C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6BF400E"/>
    <w:multiLevelType w:val="hybridMultilevel"/>
    <w:tmpl w:val="95CC336E"/>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4977197C"/>
    <w:multiLevelType w:val="hybridMultilevel"/>
    <w:tmpl w:val="05004FDA"/>
    <w:lvl w:ilvl="0" w:tplc="8E42050C">
      <w:start w:val="1"/>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4FBA6460"/>
    <w:multiLevelType w:val="hybridMultilevel"/>
    <w:tmpl w:val="16C029F0"/>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811E6E"/>
    <w:multiLevelType w:val="hybridMultilevel"/>
    <w:tmpl w:val="38883132"/>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C5484B"/>
    <w:multiLevelType w:val="hybridMultilevel"/>
    <w:tmpl w:val="512C90D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7CA1719A"/>
    <w:multiLevelType w:val="hybridMultilevel"/>
    <w:tmpl w:val="D2C8BFF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3"/>
  </w:num>
  <w:num w:numId="2">
    <w:abstractNumId w:val="14"/>
  </w:num>
  <w:num w:numId="3">
    <w:abstractNumId w:val="5"/>
  </w:num>
  <w:num w:numId="4">
    <w:abstractNumId w:val="6"/>
  </w:num>
  <w:num w:numId="5">
    <w:abstractNumId w:val="2"/>
  </w:num>
  <w:num w:numId="6">
    <w:abstractNumId w:val="7"/>
  </w:num>
  <w:num w:numId="7">
    <w:abstractNumId w:val="15"/>
  </w:num>
  <w:num w:numId="8">
    <w:abstractNumId w:val="16"/>
  </w:num>
  <w:num w:numId="9">
    <w:abstractNumId w:val="0"/>
  </w:num>
  <w:num w:numId="10">
    <w:abstractNumId w:val="4"/>
  </w:num>
  <w:num w:numId="11">
    <w:abstractNumId w:val="12"/>
  </w:num>
  <w:num w:numId="12">
    <w:abstractNumId w:val="13"/>
  </w:num>
  <w:num w:numId="13">
    <w:abstractNumId w:val="1"/>
  </w:num>
  <w:num w:numId="14">
    <w:abstractNumId w:val="8"/>
  </w:num>
  <w:num w:numId="15">
    <w:abstractNumId w:val="17"/>
  </w:num>
  <w:num w:numId="16">
    <w:abstractNumId w:val="18"/>
  </w:num>
  <w:num w:numId="17">
    <w:abstractNumId w:val="11"/>
  </w:num>
  <w:num w:numId="18">
    <w:abstractNumId w:val="10"/>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57"/>
  <w:drawingGridVerticalSpacing w:val="57"/>
  <w:displayHorizontalDrawingGridEvery w:val="4"/>
  <w:displayVerticalDrawingGridEvery w:val="4"/>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38"/>
    <w:rsid w:val="000011ED"/>
    <w:rsid w:val="000041EB"/>
    <w:rsid w:val="000041ED"/>
    <w:rsid w:val="00012BDC"/>
    <w:rsid w:val="00013518"/>
    <w:rsid w:val="000152D3"/>
    <w:rsid w:val="00020E17"/>
    <w:rsid w:val="00025CEB"/>
    <w:rsid w:val="0003565C"/>
    <w:rsid w:val="000763E5"/>
    <w:rsid w:val="00091120"/>
    <w:rsid w:val="000A20F0"/>
    <w:rsid w:val="000D15BE"/>
    <w:rsid w:val="000F02C6"/>
    <w:rsid w:val="000F33FD"/>
    <w:rsid w:val="001001E6"/>
    <w:rsid w:val="00102D16"/>
    <w:rsid w:val="00106AD0"/>
    <w:rsid w:val="00111BDE"/>
    <w:rsid w:val="001129AC"/>
    <w:rsid w:val="00112B99"/>
    <w:rsid w:val="00126F38"/>
    <w:rsid w:val="00131C88"/>
    <w:rsid w:val="0013216E"/>
    <w:rsid w:val="001373F8"/>
    <w:rsid w:val="00166D90"/>
    <w:rsid w:val="00166F70"/>
    <w:rsid w:val="001744D4"/>
    <w:rsid w:val="00187D94"/>
    <w:rsid w:val="0019390D"/>
    <w:rsid w:val="001A0739"/>
    <w:rsid w:val="001A1BB9"/>
    <w:rsid w:val="001B28BD"/>
    <w:rsid w:val="001B579B"/>
    <w:rsid w:val="001C3A57"/>
    <w:rsid w:val="001C5F45"/>
    <w:rsid w:val="001E032D"/>
    <w:rsid w:val="001E3332"/>
    <w:rsid w:val="001E7437"/>
    <w:rsid w:val="00200214"/>
    <w:rsid w:val="00203BE0"/>
    <w:rsid w:val="0023141C"/>
    <w:rsid w:val="00234599"/>
    <w:rsid w:val="00241741"/>
    <w:rsid w:val="002436EF"/>
    <w:rsid w:val="00256480"/>
    <w:rsid w:val="0025689E"/>
    <w:rsid w:val="00256DDA"/>
    <w:rsid w:val="00257CAB"/>
    <w:rsid w:val="00262559"/>
    <w:rsid w:val="002644D0"/>
    <w:rsid w:val="00264C64"/>
    <w:rsid w:val="0027641E"/>
    <w:rsid w:val="00277061"/>
    <w:rsid w:val="00280E47"/>
    <w:rsid w:val="002828DD"/>
    <w:rsid w:val="002937F7"/>
    <w:rsid w:val="002A695D"/>
    <w:rsid w:val="002C0395"/>
    <w:rsid w:val="002C27E9"/>
    <w:rsid w:val="002E0F55"/>
    <w:rsid w:val="003153CA"/>
    <w:rsid w:val="00323CEA"/>
    <w:rsid w:val="00334DAC"/>
    <w:rsid w:val="00334E05"/>
    <w:rsid w:val="003563A6"/>
    <w:rsid w:val="00356C3B"/>
    <w:rsid w:val="00361772"/>
    <w:rsid w:val="00361A59"/>
    <w:rsid w:val="00381E1C"/>
    <w:rsid w:val="00383C57"/>
    <w:rsid w:val="00387C7B"/>
    <w:rsid w:val="00394BA2"/>
    <w:rsid w:val="00394BAE"/>
    <w:rsid w:val="003A7F82"/>
    <w:rsid w:val="003B11CB"/>
    <w:rsid w:val="003B6AEF"/>
    <w:rsid w:val="003C4735"/>
    <w:rsid w:val="003D1117"/>
    <w:rsid w:val="003D2EE0"/>
    <w:rsid w:val="003D41FF"/>
    <w:rsid w:val="003D4EFB"/>
    <w:rsid w:val="003F0C9F"/>
    <w:rsid w:val="003F37C9"/>
    <w:rsid w:val="0041485E"/>
    <w:rsid w:val="0041721B"/>
    <w:rsid w:val="00417611"/>
    <w:rsid w:val="004226AE"/>
    <w:rsid w:val="00424A0A"/>
    <w:rsid w:val="00442933"/>
    <w:rsid w:val="00442C86"/>
    <w:rsid w:val="0045566B"/>
    <w:rsid w:val="00471E03"/>
    <w:rsid w:val="00480B00"/>
    <w:rsid w:val="004934B6"/>
    <w:rsid w:val="004975B7"/>
    <w:rsid w:val="004A1B45"/>
    <w:rsid w:val="004A7BF8"/>
    <w:rsid w:val="004B2FE5"/>
    <w:rsid w:val="004B37F2"/>
    <w:rsid w:val="004B605B"/>
    <w:rsid w:val="004C0A87"/>
    <w:rsid w:val="004C2DBC"/>
    <w:rsid w:val="004C4041"/>
    <w:rsid w:val="004C7778"/>
    <w:rsid w:val="004D254F"/>
    <w:rsid w:val="004D5021"/>
    <w:rsid w:val="004D510F"/>
    <w:rsid w:val="004D6A1C"/>
    <w:rsid w:val="00504AFC"/>
    <w:rsid w:val="00504F86"/>
    <w:rsid w:val="005145A0"/>
    <w:rsid w:val="00514799"/>
    <w:rsid w:val="005227D8"/>
    <w:rsid w:val="0053245E"/>
    <w:rsid w:val="00540B57"/>
    <w:rsid w:val="00544815"/>
    <w:rsid w:val="005528CB"/>
    <w:rsid w:val="005550B9"/>
    <w:rsid w:val="005563F5"/>
    <w:rsid w:val="0055731B"/>
    <w:rsid w:val="005605D7"/>
    <w:rsid w:val="00566CB2"/>
    <w:rsid w:val="005A56D9"/>
    <w:rsid w:val="005B7B69"/>
    <w:rsid w:val="005C47ED"/>
    <w:rsid w:val="005C4F71"/>
    <w:rsid w:val="005D0780"/>
    <w:rsid w:val="005E571B"/>
    <w:rsid w:val="00602745"/>
    <w:rsid w:val="00603DBE"/>
    <w:rsid w:val="00606A5E"/>
    <w:rsid w:val="006123BF"/>
    <w:rsid w:val="00616657"/>
    <w:rsid w:val="00627825"/>
    <w:rsid w:val="00630B25"/>
    <w:rsid w:val="00671B2D"/>
    <w:rsid w:val="00694988"/>
    <w:rsid w:val="006A41FD"/>
    <w:rsid w:val="006A43B1"/>
    <w:rsid w:val="006B2010"/>
    <w:rsid w:val="006B3A5C"/>
    <w:rsid w:val="006B4F41"/>
    <w:rsid w:val="006C006A"/>
    <w:rsid w:val="006C5D07"/>
    <w:rsid w:val="006D23F3"/>
    <w:rsid w:val="006D4E52"/>
    <w:rsid w:val="006F1867"/>
    <w:rsid w:val="0070534A"/>
    <w:rsid w:val="00707DB3"/>
    <w:rsid w:val="00734357"/>
    <w:rsid w:val="007504CE"/>
    <w:rsid w:val="00751378"/>
    <w:rsid w:val="00761B1F"/>
    <w:rsid w:val="00771085"/>
    <w:rsid w:val="0077197F"/>
    <w:rsid w:val="00777E6A"/>
    <w:rsid w:val="00782C87"/>
    <w:rsid w:val="007A05E4"/>
    <w:rsid w:val="007A0AA9"/>
    <w:rsid w:val="007A5D6C"/>
    <w:rsid w:val="007A7581"/>
    <w:rsid w:val="007B714D"/>
    <w:rsid w:val="007B74ED"/>
    <w:rsid w:val="007C079D"/>
    <w:rsid w:val="007E13BF"/>
    <w:rsid w:val="007E7479"/>
    <w:rsid w:val="007F106C"/>
    <w:rsid w:val="00803770"/>
    <w:rsid w:val="008228EC"/>
    <w:rsid w:val="008351B3"/>
    <w:rsid w:val="00842BFC"/>
    <w:rsid w:val="00845007"/>
    <w:rsid w:val="00852369"/>
    <w:rsid w:val="0086089F"/>
    <w:rsid w:val="00890570"/>
    <w:rsid w:val="008A3DAA"/>
    <w:rsid w:val="008A46B1"/>
    <w:rsid w:val="008A6653"/>
    <w:rsid w:val="008D263A"/>
    <w:rsid w:val="008D42A9"/>
    <w:rsid w:val="008D536E"/>
    <w:rsid w:val="008D653A"/>
    <w:rsid w:val="008E21C2"/>
    <w:rsid w:val="008F0528"/>
    <w:rsid w:val="008F59ED"/>
    <w:rsid w:val="008F6B3B"/>
    <w:rsid w:val="009043EC"/>
    <w:rsid w:val="00911599"/>
    <w:rsid w:val="00920825"/>
    <w:rsid w:val="00933B67"/>
    <w:rsid w:val="00942832"/>
    <w:rsid w:val="00952E0F"/>
    <w:rsid w:val="00975D63"/>
    <w:rsid w:val="009809BB"/>
    <w:rsid w:val="0099234D"/>
    <w:rsid w:val="00993FE1"/>
    <w:rsid w:val="009950D9"/>
    <w:rsid w:val="009A72A6"/>
    <w:rsid w:val="009B2EB3"/>
    <w:rsid w:val="009B36D8"/>
    <w:rsid w:val="009B45A8"/>
    <w:rsid w:val="009C06B0"/>
    <w:rsid w:val="009C7387"/>
    <w:rsid w:val="009D6E03"/>
    <w:rsid w:val="009F24C8"/>
    <w:rsid w:val="00A000B4"/>
    <w:rsid w:val="00A015F1"/>
    <w:rsid w:val="00A07137"/>
    <w:rsid w:val="00A204AF"/>
    <w:rsid w:val="00A207B6"/>
    <w:rsid w:val="00A208A5"/>
    <w:rsid w:val="00A23E9C"/>
    <w:rsid w:val="00A24F1F"/>
    <w:rsid w:val="00A32788"/>
    <w:rsid w:val="00A42F39"/>
    <w:rsid w:val="00A438FD"/>
    <w:rsid w:val="00A47825"/>
    <w:rsid w:val="00A47B25"/>
    <w:rsid w:val="00A86E8D"/>
    <w:rsid w:val="00A976A4"/>
    <w:rsid w:val="00AB4B5A"/>
    <w:rsid w:val="00AC4817"/>
    <w:rsid w:val="00AD4214"/>
    <w:rsid w:val="00AD425D"/>
    <w:rsid w:val="00AD4D03"/>
    <w:rsid w:val="00AE1736"/>
    <w:rsid w:val="00AE2394"/>
    <w:rsid w:val="00AE4D16"/>
    <w:rsid w:val="00AE63A6"/>
    <w:rsid w:val="00B0160B"/>
    <w:rsid w:val="00B14595"/>
    <w:rsid w:val="00B162BE"/>
    <w:rsid w:val="00B26FFA"/>
    <w:rsid w:val="00B33253"/>
    <w:rsid w:val="00B47DDB"/>
    <w:rsid w:val="00B62DE5"/>
    <w:rsid w:val="00B7021D"/>
    <w:rsid w:val="00B75DD5"/>
    <w:rsid w:val="00B76189"/>
    <w:rsid w:val="00B83105"/>
    <w:rsid w:val="00B85EB2"/>
    <w:rsid w:val="00B91AE0"/>
    <w:rsid w:val="00B95B0D"/>
    <w:rsid w:val="00BA5153"/>
    <w:rsid w:val="00BA6C50"/>
    <w:rsid w:val="00BA7A4A"/>
    <w:rsid w:val="00BF2849"/>
    <w:rsid w:val="00C0050C"/>
    <w:rsid w:val="00C059E8"/>
    <w:rsid w:val="00C15D57"/>
    <w:rsid w:val="00C22AEB"/>
    <w:rsid w:val="00C24550"/>
    <w:rsid w:val="00C41544"/>
    <w:rsid w:val="00C42886"/>
    <w:rsid w:val="00C54072"/>
    <w:rsid w:val="00C5611F"/>
    <w:rsid w:val="00C57B42"/>
    <w:rsid w:val="00C63E29"/>
    <w:rsid w:val="00C753D4"/>
    <w:rsid w:val="00C91985"/>
    <w:rsid w:val="00C9491F"/>
    <w:rsid w:val="00C94B30"/>
    <w:rsid w:val="00CA4BD1"/>
    <w:rsid w:val="00CB10A3"/>
    <w:rsid w:val="00CB4AA9"/>
    <w:rsid w:val="00CB5966"/>
    <w:rsid w:val="00CC0B0B"/>
    <w:rsid w:val="00CC1625"/>
    <w:rsid w:val="00CC7512"/>
    <w:rsid w:val="00CD1757"/>
    <w:rsid w:val="00CD1D6B"/>
    <w:rsid w:val="00CD551D"/>
    <w:rsid w:val="00CE01E5"/>
    <w:rsid w:val="00CE1CBC"/>
    <w:rsid w:val="00CF020A"/>
    <w:rsid w:val="00CF53BD"/>
    <w:rsid w:val="00CF55F4"/>
    <w:rsid w:val="00CF6372"/>
    <w:rsid w:val="00D04389"/>
    <w:rsid w:val="00D10804"/>
    <w:rsid w:val="00D246FA"/>
    <w:rsid w:val="00D45DD5"/>
    <w:rsid w:val="00D51BBF"/>
    <w:rsid w:val="00D529DC"/>
    <w:rsid w:val="00D60CEA"/>
    <w:rsid w:val="00D612A5"/>
    <w:rsid w:val="00D658E1"/>
    <w:rsid w:val="00D80998"/>
    <w:rsid w:val="00D96236"/>
    <w:rsid w:val="00D978CB"/>
    <w:rsid w:val="00DA31AA"/>
    <w:rsid w:val="00DB4983"/>
    <w:rsid w:val="00DC237F"/>
    <w:rsid w:val="00DD4167"/>
    <w:rsid w:val="00DE0D95"/>
    <w:rsid w:val="00DE2A1B"/>
    <w:rsid w:val="00DE6136"/>
    <w:rsid w:val="00DF4672"/>
    <w:rsid w:val="00DF53DB"/>
    <w:rsid w:val="00E024E1"/>
    <w:rsid w:val="00E14F17"/>
    <w:rsid w:val="00E22A21"/>
    <w:rsid w:val="00E36E1B"/>
    <w:rsid w:val="00E5244A"/>
    <w:rsid w:val="00E61B23"/>
    <w:rsid w:val="00E670CF"/>
    <w:rsid w:val="00E7150E"/>
    <w:rsid w:val="00E812F5"/>
    <w:rsid w:val="00E81B7F"/>
    <w:rsid w:val="00E86826"/>
    <w:rsid w:val="00E86827"/>
    <w:rsid w:val="00EA4928"/>
    <w:rsid w:val="00EB271B"/>
    <w:rsid w:val="00ED12B1"/>
    <w:rsid w:val="00ED1995"/>
    <w:rsid w:val="00ED2849"/>
    <w:rsid w:val="00EE0AAB"/>
    <w:rsid w:val="00EE6CAC"/>
    <w:rsid w:val="00EE71FE"/>
    <w:rsid w:val="00EF1B25"/>
    <w:rsid w:val="00EF3AD8"/>
    <w:rsid w:val="00EF592E"/>
    <w:rsid w:val="00EF6F84"/>
    <w:rsid w:val="00F012D7"/>
    <w:rsid w:val="00F07BA9"/>
    <w:rsid w:val="00F14CBF"/>
    <w:rsid w:val="00F15C41"/>
    <w:rsid w:val="00F17906"/>
    <w:rsid w:val="00F21DB3"/>
    <w:rsid w:val="00F2484A"/>
    <w:rsid w:val="00F2590D"/>
    <w:rsid w:val="00F265A2"/>
    <w:rsid w:val="00F31022"/>
    <w:rsid w:val="00F3166D"/>
    <w:rsid w:val="00F61C99"/>
    <w:rsid w:val="00F61F42"/>
    <w:rsid w:val="00F656E1"/>
    <w:rsid w:val="00F66328"/>
    <w:rsid w:val="00FA3FAF"/>
    <w:rsid w:val="00FA6002"/>
    <w:rsid w:val="00FB1415"/>
    <w:rsid w:val="00FC474B"/>
    <w:rsid w:val="00FC69EF"/>
    <w:rsid w:val="00FC6C96"/>
    <w:rsid w:val="00FD29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D37370"/>
  <w15:docId w15:val="{B062B330-D61C-4DE9-BC53-8CEBE473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E63A6"/>
  </w:style>
  <w:style w:type="paragraph" w:styleId="Kop1">
    <w:name w:val="heading 1"/>
    <w:basedOn w:val="Kop4"/>
    <w:next w:val="Standaard"/>
    <w:qFormat/>
    <w:rsid w:val="007A7581"/>
    <w:pPr>
      <w:ind w:right="-341"/>
      <w:jc w:val="center"/>
      <w:outlineLvl w:val="0"/>
    </w:pPr>
    <w:rPr>
      <w:rFonts w:ascii="Verdana" w:hAnsi="Verdana"/>
      <w:b/>
      <w:color w:val="009CAB"/>
      <w:sz w:val="36"/>
      <w:szCs w:val="36"/>
    </w:rPr>
  </w:style>
  <w:style w:type="paragraph" w:styleId="Kop2">
    <w:name w:val="heading 2"/>
    <w:basedOn w:val="Standaard"/>
    <w:next w:val="Standaard"/>
    <w:qFormat/>
    <w:rsid w:val="00AE63A6"/>
    <w:pPr>
      <w:keepNext/>
      <w:outlineLvl w:val="1"/>
    </w:pPr>
    <w:rPr>
      <w:rFonts w:ascii="Arial" w:hAnsi="Arial" w:cs="Arial"/>
      <w:b/>
      <w:bCs/>
      <w:sz w:val="22"/>
      <w:u w:val="single"/>
    </w:rPr>
  </w:style>
  <w:style w:type="paragraph" w:styleId="Kop3">
    <w:name w:val="heading 3"/>
    <w:basedOn w:val="Standaard"/>
    <w:next w:val="Standaard"/>
    <w:qFormat/>
    <w:rsid w:val="00AE63A6"/>
    <w:pPr>
      <w:keepNext/>
      <w:outlineLvl w:val="2"/>
    </w:pPr>
    <w:rPr>
      <w:sz w:val="18"/>
      <w:u w:val="single"/>
    </w:rPr>
  </w:style>
  <w:style w:type="paragraph" w:styleId="Kop4">
    <w:name w:val="heading 4"/>
    <w:basedOn w:val="Standaard"/>
    <w:next w:val="Standaard"/>
    <w:qFormat/>
    <w:rsid w:val="00AE63A6"/>
    <w:pPr>
      <w:keepNext/>
      <w:outlineLvl w:val="3"/>
    </w:pPr>
    <w:rPr>
      <w:rFonts w:ascii="Arial" w:hAnsi="Arial" w:cs="Arial"/>
      <w:sz w:val="24"/>
    </w:rPr>
  </w:style>
  <w:style w:type="paragraph" w:styleId="Kop5">
    <w:name w:val="heading 5"/>
    <w:basedOn w:val="Standaard"/>
    <w:next w:val="Standaard"/>
    <w:qFormat/>
    <w:rsid w:val="00AE63A6"/>
    <w:pPr>
      <w:keepNext/>
      <w:spacing w:before="120"/>
      <w:ind w:left="68"/>
      <w:outlineLvl w:val="4"/>
    </w:pPr>
    <w:rPr>
      <w:rFonts w:ascii="Arial" w:hAnsi="Arial" w:cs="Arial"/>
      <w:b/>
      <w:bCs/>
      <w:sz w:val="22"/>
      <w:u w:val="single"/>
    </w:rPr>
  </w:style>
  <w:style w:type="paragraph" w:styleId="Kop6">
    <w:name w:val="heading 6"/>
    <w:basedOn w:val="Standaard"/>
    <w:next w:val="Standaard"/>
    <w:qFormat/>
    <w:rsid w:val="00AE63A6"/>
    <w:pPr>
      <w:keepNext/>
      <w:spacing w:before="40"/>
      <w:jc w:val="center"/>
      <w:outlineLvl w:val="5"/>
    </w:pPr>
    <w:rPr>
      <w:rFonts w:ascii="Arial" w:hAnsi="Arial" w:cs="Arial"/>
      <w:b/>
      <w:bCs/>
      <w:sz w:val="18"/>
    </w:rPr>
  </w:style>
  <w:style w:type="paragraph" w:styleId="Kop7">
    <w:name w:val="heading 7"/>
    <w:basedOn w:val="Standaard"/>
    <w:next w:val="Standaard"/>
    <w:qFormat/>
    <w:rsid w:val="00AE63A6"/>
    <w:pPr>
      <w:keepNext/>
      <w:outlineLvl w:val="6"/>
    </w:pPr>
    <w:rPr>
      <w:rFonts w:ascii="Arial" w:hAnsi="Arial" w:cs="Arial"/>
      <w:b/>
      <w:bCs/>
      <w:sz w:val="18"/>
    </w:rPr>
  </w:style>
  <w:style w:type="paragraph" w:styleId="Kop8">
    <w:name w:val="heading 8"/>
    <w:basedOn w:val="Standaard"/>
    <w:next w:val="Standaard"/>
    <w:qFormat/>
    <w:rsid w:val="00AE63A6"/>
    <w:pPr>
      <w:keepNext/>
      <w:spacing w:before="20"/>
      <w:jc w:val="center"/>
      <w:outlineLvl w:val="7"/>
    </w:pPr>
    <w:rPr>
      <w:rFonts w:ascii="Arial" w:hAnsi="Arial" w:cs="Arial"/>
      <w:b/>
      <w:bCs/>
      <w:sz w:val="18"/>
      <w:u w:val="single"/>
    </w:rPr>
  </w:style>
  <w:style w:type="paragraph" w:styleId="Kop9">
    <w:name w:val="heading 9"/>
    <w:basedOn w:val="Standaard"/>
    <w:next w:val="Standaard"/>
    <w:qFormat/>
    <w:rsid w:val="00AE63A6"/>
    <w:pPr>
      <w:keepNext/>
      <w:spacing w:before="20"/>
      <w:jc w:val="center"/>
      <w:outlineLvl w:val="8"/>
    </w:pPr>
    <w:rPr>
      <w:rFonts w:ascii="Arial Narrow" w:hAnsi="Arial Narrow" w:cs="Arial"/>
      <w:b/>
      <w:bCs/>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E63A6"/>
    <w:pPr>
      <w:tabs>
        <w:tab w:val="center" w:pos="4536"/>
        <w:tab w:val="right" w:pos="9072"/>
      </w:tabs>
    </w:pPr>
  </w:style>
  <w:style w:type="paragraph" w:styleId="Voettekst">
    <w:name w:val="footer"/>
    <w:basedOn w:val="Standaard"/>
    <w:link w:val="VoettekstChar"/>
    <w:uiPriority w:val="99"/>
    <w:rsid w:val="00AE63A6"/>
    <w:pPr>
      <w:tabs>
        <w:tab w:val="center" w:pos="4536"/>
        <w:tab w:val="right" w:pos="9072"/>
      </w:tabs>
    </w:pPr>
  </w:style>
  <w:style w:type="character" w:styleId="Paginanummer">
    <w:name w:val="page number"/>
    <w:basedOn w:val="Standaardalinea-lettertype"/>
    <w:rsid w:val="00AE63A6"/>
  </w:style>
  <w:style w:type="table" w:styleId="Tabelraster">
    <w:name w:val="Table Grid"/>
    <w:basedOn w:val="Standaardtabel"/>
    <w:uiPriority w:val="39"/>
    <w:rsid w:val="00F14CB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1A0739"/>
    <w:pPr>
      <w:ind w:left="720"/>
      <w:contextualSpacing/>
    </w:pPr>
  </w:style>
  <w:style w:type="character" w:styleId="Verwijzingopmerking">
    <w:name w:val="annotation reference"/>
    <w:basedOn w:val="Standaardalinea-lettertype"/>
    <w:rsid w:val="001A0739"/>
    <w:rPr>
      <w:sz w:val="16"/>
      <w:szCs w:val="16"/>
    </w:rPr>
  </w:style>
  <w:style w:type="paragraph" w:styleId="Tekstopmerking">
    <w:name w:val="annotation text"/>
    <w:basedOn w:val="Standaard"/>
    <w:link w:val="TekstopmerkingChar"/>
    <w:rsid w:val="001A0739"/>
  </w:style>
  <w:style w:type="character" w:customStyle="1" w:styleId="TekstopmerkingChar">
    <w:name w:val="Tekst opmerking Char"/>
    <w:basedOn w:val="Standaardalinea-lettertype"/>
    <w:link w:val="Tekstopmerking"/>
    <w:rsid w:val="001A0739"/>
  </w:style>
  <w:style w:type="paragraph" w:styleId="Onderwerpvanopmerking">
    <w:name w:val="annotation subject"/>
    <w:basedOn w:val="Tekstopmerking"/>
    <w:next w:val="Tekstopmerking"/>
    <w:link w:val="OnderwerpvanopmerkingChar"/>
    <w:rsid w:val="001A0739"/>
    <w:rPr>
      <w:b/>
      <w:bCs/>
    </w:rPr>
  </w:style>
  <w:style w:type="character" w:customStyle="1" w:styleId="OnderwerpvanopmerkingChar">
    <w:name w:val="Onderwerp van opmerking Char"/>
    <w:basedOn w:val="TekstopmerkingChar"/>
    <w:link w:val="Onderwerpvanopmerking"/>
    <w:rsid w:val="001A0739"/>
    <w:rPr>
      <w:b/>
      <w:bCs/>
    </w:rPr>
  </w:style>
  <w:style w:type="paragraph" w:styleId="Ballontekst">
    <w:name w:val="Balloon Text"/>
    <w:basedOn w:val="Standaard"/>
    <w:link w:val="BallontekstChar"/>
    <w:rsid w:val="001A0739"/>
    <w:rPr>
      <w:rFonts w:ascii="Tahoma" w:hAnsi="Tahoma" w:cs="Tahoma"/>
      <w:sz w:val="16"/>
      <w:szCs w:val="16"/>
    </w:rPr>
  </w:style>
  <w:style w:type="character" w:customStyle="1" w:styleId="BallontekstChar">
    <w:name w:val="Ballontekst Char"/>
    <w:basedOn w:val="Standaardalinea-lettertype"/>
    <w:link w:val="Ballontekst"/>
    <w:rsid w:val="001A0739"/>
    <w:rPr>
      <w:rFonts w:ascii="Tahoma" w:hAnsi="Tahoma" w:cs="Tahoma"/>
      <w:sz w:val="16"/>
      <w:szCs w:val="16"/>
    </w:rPr>
  </w:style>
  <w:style w:type="character" w:styleId="Tekstvantijdelijkeaanduiding">
    <w:name w:val="Placeholder Text"/>
    <w:basedOn w:val="Standaardalinea-lettertype"/>
    <w:uiPriority w:val="99"/>
    <w:semiHidden/>
    <w:rsid w:val="008D263A"/>
    <w:rPr>
      <w:color w:val="808080"/>
    </w:rPr>
  </w:style>
  <w:style w:type="character" w:customStyle="1" w:styleId="VoettekstChar">
    <w:name w:val="Voettekst Char"/>
    <w:basedOn w:val="Standaardalinea-lettertype"/>
    <w:link w:val="Voettekst"/>
    <w:uiPriority w:val="99"/>
    <w:rsid w:val="007E7479"/>
  </w:style>
  <w:style w:type="paragraph" w:customStyle="1" w:styleId="TM1">
    <w:name w:val="TM1"/>
    <w:basedOn w:val="Standaard"/>
    <w:link w:val="TM1Char"/>
    <w:qFormat/>
    <w:rsid w:val="0027641E"/>
    <w:rPr>
      <w:rFonts w:ascii="Verdana" w:hAnsi="Verdana"/>
      <w:b/>
      <w:color w:val="7F7F7F" w:themeColor="text1" w:themeTint="80"/>
      <w:sz w:val="18"/>
    </w:rPr>
  </w:style>
  <w:style w:type="paragraph" w:customStyle="1" w:styleId="Std1">
    <w:name w:val="Std1"/>
    <w:basedOn w:val="Standaard"/>
    <w:link w:val="Std1Char"/>
    <w:qFormat/>
    <w:rsid w:val="0027641E"/>
    <w:rPr>
      <w:rFonts w:ascii="Verdana" w:hAnsi="Verdana"/>
      <w:color w:val="1F497D" w:themeColor="text2"/>
      <w:sz w:val="18"/>
      <w:szCs w:val="18"/>
    </w:rPr>
  </w:style>
  <w:style w:type="character" w:customStyle="1" w:styleId="TM1Char">
    <w:name w:val="TM1 Char"/>
    <w:basedOn w:val="Standaardalinea-lettertype"/>
    <w:link w:val="TM1"/>
    <w:rsid w:val="0027641E"/>
    <w:rPr>
      <w:rFonts w:ascii="Verdana" w:hAnsi="Verdana"/>
      <w:b/>
      <w:color w:val="7F7F7F" w:themeColor="text1" w:themeTint="80"/>
      <w:sz w:val="18"/>
    </w:rPr>
  </w:style>
  <w:style w:type="character" w:customStyle="1" w:styleId="Std1Char">
    <w:name w:val="Std1 Char"/>
    <w:basedOn w:val="Standaardalinea-lettertype"/>
    <w:link w:val="Std1"/>
    <w:rsid w:val="0027641E"/>
    <w:rPr>
      <w:rFonts w:ascii="Verdana" w:hAnsi="Verdana"/>
      <w:color w:val="1F497D" w:themeColor="text2"/>
      <w:sz w:val="18"/>
      <w:szCs w:val="18"/>
    </w:rPr>
  </w:style>
  <w:style w:type="character" w:styleId="Hyperlink">
    <w:name w:val="Hyperlink"/>
    <w:basedOn w:val="Standaardalinea-lettertype"/>
    <w:unhideWhenUsed/>
    <w:rsid w:val="008E21C2"/>
    <w:rPr>
      <w:color w:val="0000FF" w:themeColor="hyperlink"/>
      <w:u w:val="single"/>
    </w:rPr>
  </w:style>
  <w:style w:type="character" w:customStyle="1" w:styleId="Onopgelostemelding1">
    <w:name w:val="Onopgeloste melding1"/>
    <w:basedOn w:val="Standaardalinea-lettertype"/>
    <w:uiPriority w:val="99"/>
    <w:semiHidden/>
    <w:unhideWhenUsed/>
    <w:rsid w:val="008E21C2"/>
    <w:rPr>
      <w:color w:val="808080"/>
      <w:shd w:val="clear" w:color="auto" w:fill="E6E6E6"/>
    </w:rPr>
  </w:style>
  <w:style w:type="character" w:styleId="GevolgdeHyperlink">
    <w:name w:val="FollowedHyperlink"/>
    <w:basedOn w:val="Standaardalinea-lettertype"/>
    <w:semiHidden/>
    <w:unhideWhenUsed/>
    <w:rsid w:val="008E21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95988">
      <w:bodyDiv w:val="1"/>
      <w:marLeft w:val="0"/>
      <w:marRight w:val="0"/>
      <w:marTop w:val="0"/>
      <w:marBottom w:val="0"/>
      <w:divBdr>
        <w:top w:val="none" w:sz="0" w:space="0" w:color="auto"/>
        <w:left w:val="none" w:sz="0" w:space="0" w:color="auto"/>
        <w:bottom w:val="none" w:sz="0" w:space="0" w:color="auto"/>
        <w:right w:val="none" w:sz="0" w:space="0" w:color="auto"/>
      </w:divBdr>
    </w:div>
    <w:div w:id="51664252">
      <w:bodyDiv w:val="1"/>
      <w:marLeft w:val="0"/>
      <w:marRight w:val="0"/>
      <w:marTop w:val="0"/>
      <w:marBottom w:val="0"/>
      <w:divBdr>
        <w:top w:val="none" w:sz="0" w:space="0" w:color="auto"/>
        <w:left w:val="none" w:sz="0" w:space="0" w:color="auto"/>
        <w:bottom w:val="none" w:sz="0" w:space="0" w:color="auto"/>
        <w:right w:val="none" w:sz="0" w:space="0" w:color="auto"/>
      </w:divBdr>
    </w:div>
    <w:div w:id="902060745">
      <w:bodyDiv w:val="1"/>
      <w:marLeft w:val="0"/>
      <w:marRight w:val="0"/>
      <w:marTop w:val="0"/>
      <w:marBottom w:val="0"/>
      <w:divBdr>
        <w:top w:val="none" w:sz="0" w:space="0" w:color="auto"/>
        <w:left w:val="none" w:sz="0" w:space="0" w:color="auto"/>
        <w:bottom w:val="none" w:sz="0" w:space="0" w:color="auto"/>
        <w:right w:val="none" w:sz="0" w:space="0" w:color="auto"/>
      </w:divBdr>
    </w:div>
    <w:div w:id="1636913027">
      <w:bodyDiv w:val="1"/>
      <w:marLeft w:val="0"/>
      <w:marRight w:val="0"/>
      <w:marTop w:val="0"/>
      <w:marBottom w:val="0"/>
      <w:divBdr>
        <w:top w:val="none" w:sz="0" w:space="0" w:color="auto"/>
        <w:left w:val="none" w:sz="0" w:space="0" w:color="auto"/>
        <w:bottom w:val="none" w:sz="0" w:space="0" w:color="auto"/>
        <w:right w:val="none" w:sz="0" w:space="0" w:color="auto"/>
      </w:divBdr>
    </w:div>
    <w:div w:id="1643656429">
      <w:bodyDiv w:val="1"/>
      <w:marLeft w:val="0"/>
      <w:marRight w:val="0"/>
      <w:marTop w:val="0"/>
      <w:marBottom w:val="0"/>
      <w:divBdr>
        <w:top w:val="none" w:sz="0" w:space="0" w:color="auto"/>
        <w:left w:val="none" w:sz="0" w:space="0" w:color="auto"/>
        <w:bottom w:val="none" w:sz="0" w:space="0" w:color="auto"/>
        <w:right w:val="none" w:sz="0" w:space="0" w:color="auto"/>
      </w:divBdr>
    </w:div>
    <w:div w:id="1930963865">
      <w:bodyDiv w:val="1"/>
      <w:marLeft w:val="0"/>
      <w:marRight w:val="0"/>
      <w:marTop w:val="0"/>
      <w:marBottom w:val="0"/>
      <w:divBdr>
        <w:top w:val="none" w:sz="0" w:space="0" w:color="auto"/>
        <w:left w:val="none" w:sz="0" w:space="0" w:color="auto"/>
        <w:bottom w:val="none" w:sz="0" w:space="0" w:color="auto"/>
        <w:right w:val="none" w:sz="0" w:space="0" w:color="auto"/>
      </w:divBdr>
    </w:div>
    <w:div w:id="196989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07/relationships/hdphoto" Target="media/hdphoto1.wd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009061\Documents\af%20TM%202014-2015\OPO's%20SDG\eerste%20semester\PDV1\lessen\lessen%20voorbereiden\TMK-Lesvoorbereidingsformulier%20-%20sjabloon%202013-2014.dotx"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TM Document" ma:contentTypeID="0x0101006E2CD5CB49756845926F97DAE5E2F5350085C62826E1D3A14A9B70B115CF9A9343" ma:contentTypeVersion="4" ma:contentTypeDescription="" ma:contentTypeScope="" ma:versionID="b9762c8612b288e8cdd774e09b4b50a7">
  <xsd:schema xmlns:xsd="http://www.w3.org/2001/XMLSchema" xmlns:xs="http://www.w3.org/2001/XMLSchema" xmlns:p="http://schemas.microsoft.com/office/2006/metadata/properties" xmlns:ns2="3f990481-ab93-40a5-af1d-fa0a4386ebd9" targetNamespace="http://schemas.microsoft.com/office/2006/metadata/properties" ma:root="true" ma:fieldsID="30a31c43a1e51dc827c850d4967ce485" ns2:_="">
    <xsd:import namespace="3f990481-ab93-40a5-af1d-fa0a4386ebd9"/>
    <xsd:element name="properties">
      <xsd:complexType>
        <xsd:sequence>
          <xsd:element name="documentManagement">
            <xsd:complexType>
              <xsd:all>
                <xsd:element ref="ns2:TaxKeywordTaxHTField" minOccurs="0"/>
                <xsd:element ref="ns2:TaxCatchAll" minOccurs="0"/>
                <xsd:element ref="ns2:TaxCatchAllLabel" minOccurs="0"/>
                <xsd:element ref="ns2:deedde69bc2d47abb0d3d990fb400d55" minOccurs="0"/>
                <xsd:element ref="ns2:e664db7c9a45466298be567ee28e7b46" minOccurs="0"/>
                <xsd:element ref="ns2:jcbb0a9beef243af8bd213591b9d1662" minOccurs="0"/>
                <xsd:element ref="ns2:l98a91fe36af4d71ba4ebc7e897e6da3" minOccurs="0"/>
                <xsd:element ref="ns2:TMArch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990481-ab93-40a5-af1d-fa0a4386ebd9" elementFormDefault="qualified">
    <xsd:import namespace="http://schemas.microsoft.com/office/2006/documentManagement/types"/>
    <xsd:import namespace="http://schemas.microsoft.com/office/infopath/2007/PartnerControls"/>
    <xsd:element name="TaxKeywordTaxHTField" ma:index="6" nillable="true" ma:taxonomy="true" ma:internalName="TaxKeywordTaxHTField" ma:taxonomyFieldName="TaxKeyword" ma:displayName="Ondernemingstrefwoorden" ma:fieldId="{23f27201-bee3-471e-b2e7-b64fd8b7ca38}" ma:taxonomyMulti="true" ma:sspId="49b243c3-5758-488d-a165-3d321439e892" ma:termSetId="00000000-0000-0000-0000-000000000000" ma:anchorId="00000000-0000-0000-0000-000000000000" ma:open="true" ma:isKeyword="true">
      <xsd:complexType>
        <xsd:sequence>
          <xsd:element ref="pc:Terms" minOccurs="0" maxOccurs="1"/>
        </xsd:sequence>
      </xsd:complexType>
    </xsd:element>
    <xsd:element name="TaxCatchAll" ma:index="7" nillable="true" ma:displayName="Taxonomy Catch All Column" ma:hidden="true" ma:list="{2fba0ef0-b8fb-41b1-8ce5-30497959bd88}" ma:internalName="TaxCatchAll" ma:showField="CatchAllData"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2fba0ef0-b8fb-41b1-8ce5-30497959bd88}" ma:internalName="TaxCatchAllLabel" ma:readOnly="true" ma:showField="CatchAllDataLabel"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deedde69bc2d47abb0d3d990fb400d55" ma:index="12" nillable="true" ma:taxonomy="true" ma:internalName="deedde69bc2d47abb0d3d990fb400d55" ma:taxonomyFieldName="TMDocumentType" ma:displayName="Document Type" ma:default="" ma:fieldId="{deedde69-bc2d-47ab-b0d3-d990fb400d55}" ma:sspId="49b243c3-5758-488d-a165-3d321439e892" ma:termSetId="ea0ce270-e5c3-483c-bfdb-d714406b860d" ma:anchorId="00000000-0000-0000-0000-000000000000" ma:open="false" ma:isKeyword="false">
      <xsd:complexType>
        <xsd:sequence>
          <xsd:element ref="pc:Terms" minOccurs="0" maxOccurs="1"/>
        </xsd:sequence>
      </xsd:complexType>
    </xsd:element>
    <xsd:element name="e664db7c9a45466298be567ee28e7b46" ma:index="14" nillable="true" ma:taxonomy="true" ma:internalName="e664db7c9a45466298be567ee28e7b46" ma:taxonomyFieldName="TMRubriek" ma:displayName="Rubriek" ma:default="" ma:fieldId="{e664db7c-9a45-4662-98be-567ee28e7b46}" ma:sspId="49b243c3-5758-488d-a165-3d321439e892" ma:termSetId="cf2145ad-4fa0-4d3a-a112-5d06a1c88dc3" ma:anchorId="00000000-0000-0000-0000-000000000000" ma:open="false" ma:isKeyword="false">
      <xsd:complexType>
        <xsd:sequence>
          <xsd:element ref="pc:Terms" minOccurs="0" maxOccurs="1"/>
        </xsd:sequence>
      </xsd:complexType>
    </xsd:element>
    <xsd:element name="jcbb0a9beef243af8bd213591b9d1662" ma:index="16" nillable="true" ma:taxonomy="true" ma:internalName="jcbb0a9beef243af8bd213591b9d1662" ma:taxonomyFieldName="TMAcademieJaar" ma:displayName="Academiejaar" ma:default="" ma:fieldId="{3cbb0a9b-eef2-43af-8bd2-13591b9d1662}" ma:sspId="49b243c3-5758-488d-a165-3d321439e892" ma:termSetId="faa59a2e-9c1e-4550-a638-3eb90797fbe8" ma:anchorId="00000000-0000-0000-0000-000000000000" ma:open="false" ma:isKeyword="false">
      <xsd:complexType>
        <xsd:sequence>
          <xsd:element ref="pc:Terms" minOccurs="0" maxOccurs="1"/>
        </xsd:sequence>
      </xsd:complexType>
    </xsd:element>
    <xsd:element name="l98a91fe36af4d71ba4ebc7e897e6da3" ma:index="18" nillable="true" ma:taxonomy="true" ma:internalName="l98a91fe36af4d71ba4ebc7e897e6da3" ma:taxonomyFieldName="TMSubRubriek" ma:displayName="Subrubriek" ma:default="" ma:fieldId="{598a91fe-36af-4d71-ba4e-bc7e897e6da3}" ma:sspId="49b243c3-5758-488d-a165-3d321439e892" ma:termSetId="b9936c4b-d546-430d-aa8d-c6cc13d3aff9" ma:anchorId="00000000-0000-0000-0000-000000000000" ma:open="false" ma:isKeyword="false">
      <xsd:complexType>
        <xsd:sequence>
          <xsd:element ref="pc:Terms" minOccurs="0" maxOccurs="1"/>
        </xsd:sequence>
      </xsd:complexType>
    </xsd:element>
    <xsd:element name="TMArchief" ma:index="20" nillable="true" ma:displayName="Archief" ma:default="0" ma:description="Indien aangevinkt, behoort dit tot je archief." ma:internalName="TMArch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49b243c3-5758-488d-a165-3d321439e892" ContentTypeId="0x0101006E2CD5CB49756845926F97DAE5E2F535"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KeywordTaxHTField xmlns="3f990481-ab93-40a5-af1d-fa0a4386ebd9">
      <Terms xmlns="http://schemas.microsoft.com/office/infopath/2007/PartnerControls"/>
    </TaxKeywordTaxHTField>
    <l98a91fe36af4d71ba4ebc7e897e6da3 xmlns="3f990481-ab93-40a5-af1d-fa0a4386ebd9">
      <Terms xmlns="http://schemas.microsoft.com/office/infopath/2007/PartnerControls"/>
    </l98a91fe36af4d71ba4ebc7e897e6da3>
    <TMArchief xmlns="3f990481-ab93-40a5-af1d-fa0a4386ebd9">false</TMArchief>
    <e664db7c9a45466298be567ee28e7b46 xmlns="3f990481-ab93-40a5-af1d-fa0a4386ebd9">
      <Terms xmlns="http://schemas.microsoft.com/office/infopath/2007/PartnerControls"/>
    </e664db7c9a45466298be567ee28e7b46>
    <jcbb0a9beef243af8bd213591b9d1662 xmlns="3f990481-ab93-40a5-af1d-fa0a4386ebd9">
      <Terms xmlns="http://schemas.microsoft.com/office/infopath/2007/PartnerControls"/>
    </jcbb0a9beef243af8bd213591b9d1662>
    <deedde69bc2d47abb0d3d990fb400d55 xmlns="3f990481-ab93-40a5-af1d-fa0a4386ebd9">
      <Terms xmlns="http://schemas.microsoft.com/office/infopath/2007/PartnerControls"/>
    </deedde69bc2d47abb0d3d990fb400d55>
    <TaxCatchAll xmlns="3f990481-ab93-40a5-af1d-fa0a4386ebd9"/>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78A95-F35E-4578-B15D-BCD2CCC24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990481-ab93-40a5-af1d-fa0a4386eb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596FB8-7914-49B3-B913-5E9062EBDDCC}">
  <ds:schemaRefs>
    <ds:schemaRef ds:uri="Microsoft.SharePoint.Taxonomy.ContentTypeSync"/>
  </ds:schemaRefs>
</ds:datastoreItem>
</file>

<file path=customXml/itemProps3.xml><?xml version="1.0" encoding="utf-8"?>
<ds:datastoreItem xmlns:ds="http://schemas.openxmlformats.org/officeDocument/2006/customXml" ds:itemID="{E9F13BDD-35B5-480E-B8CC-156D0940AB8B}">
  <ds:schemaRefs>
    <ds:schemaRef ds:uri="http://schemas.microsoft.com/sharepoint/v3/contenttype/forms"/>
  </ds:schemaRefs>
</ds:datastoreItem>
</file>

<file path=customXml/itemProps4.xml><?xml version="1.0" encoding="utf-8"?>
<ds:datastoreItem xmlns:ds="http://schemas.openxmlformats.org/officeDocument/2006/customXml" ds:itemID="{4E4EEC99-F198-4819-BC89-7C4C7B694923}">
  <ds:schemaRefs>
    <ds:schemaRef ds:uri="http://schemas.microsoft.com/office/2006/metadata/properties"/>
    <ds:schemaRef ds:uri="http://schemas.microsoft.com/office/infopath/2007/PartnerControls"/>
    <ds:schemaRef ds:uri="3f990481-ab93-40a5-af1d-fa0a4386ebd9"/>
  </ds:schemaRefs>
</ds:datastoreItem>
</file>

<file path=customXml/itemProps5.xml><?xml version="1.0" encoding="utf-8"?>
<ds:datastoreItem xmlns:ds="http://schemas.openxmlformats.org/officeDocument/2006/customXml" ds:itemID="{3CA7672B-A591-495F-BC58-F53C2E1C6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TMK-Lesvoorbereidingsformulier - sjabloon 2013-2014.dotx</Template>
  <TotalTime>0</TotalTime>
  <Pages>6</Pages>
  <Words>2072</Words>
  <Characters>11399</Characters>
  <Application>Microsoft Office Word</Application>
  <DocSecurity>0</DocSecurity>
  <Lines>94</Lines>
  <Paragraphs>26</Paragraphs>
  <ScaleCrop>false</ScaleCrop>
  <HeadingPairs>
    <vt:vector size="2" baseType="variant">
      <vt:variant>
        <vt:lpstr>Titel</vt:lpstr>
      </vt:variant>
      <vt:variant>
        <vt:i4>1</vt:i4>
      </vt:variant>
    </vt:vector>
  </HeadingPairs>
  <TitlesOfParts>
    <vt:vector size="1" baseType="lpstr">
      <vt:lpstr>LESVOORBEREIDINGSFORMULIER</vt:lpstr>
    </vt:vector>
  </TitlesOfParts>
  <Company>BASF</Company>
  <LinksUpToDate>false</LinksUpToDate>
  <CharactersWithSpaces>13445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LESVOORBEREIDINGSFORMULIER</dc:title>
  <dc:creator>windows7</dc:creator>
  <cp:lastModifiedBy>laura robben</cp:lastModifiedBy>
  <cp:revision>2</cp:revision>
  <cp:lastPrinted>2003-06-22T21:38:00Z</cp:lastPrinted>
  <dcterms:created xsi:type="dcterms:W3CDTF">2020-05-23T17:28:00Z</dcterms:created>
  <dcterms:modified xsi:type="dcterms:W3CDTF">2020-05-23T17:28:00Z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0x0101006E2CD5CB49756845926F97DAE5E2F5350085C62826E1D3A14A9B70B115CF9A9343</vt:lpwstr>
  </property>
  <property fmtid="{D5CDD505-2E9C-101B-9397-08002B2CF9AE}" pid="3" name="TaxKeyword">
    <vt:lpwstr/>
  </property>
  <property fmtid="{D5CDD505-2E9C-101B-9397-08002B2CF9AE}" pid="4" name="TMAcademieJaar">
    <vt:lpwstr/>
  </property>
  <property fmtid="{D5CDD505-2E9C-101B-9397-08002B2CF9AE}" pid="5" name="TMRubriek">
    <vt:lpwstr/>
  </property>
  <property fmtid="{D5CDD505-2E9C-101B-9397-08002B2CF9AE}" pid="6" name="TMDocumentType">
    <vt:lpwstr/>
  </property>
  <property fmtid="{D5CDD505-2E9C-101B-9397-08002B2CF9AE}" pid="7" name="TMSubRubriek">
    <vt:lpwstr/>
  </property>
</Properties>
</file>