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r w:rsidRPr="00417611">
              <w:rPr>
                <w:lang w:val="en-US"/>
              </w:rPr>
              <w:t>Lerarenopleiding Thomas More Kempen</w:t>
            </w:r>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Campus Blairon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3601F4FE"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042081BE"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480B9F52" w:rsidR="008A46B1" w:rsidRPr="00417611" w:rsidRDefault="001452DE"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19390D">
                  <w:t>Wiskunde</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1452DE"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1452DE"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3BCAA615" w:rsidR="008D653A" w:rsidRPr="00417611" w:rsidRDefault="00DE7A33" w:rsidP="008D653A">
            <w:pPr>
              <w:pStyle w:val="Std1"/>
            </w:pPr>
            <w:r>
              <w:t>Breuken delen door natuurlijke getallen.</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36CC3947" w:rsidR="008D653A" w:rsidRPr="003B11CB" w:rsidRDefault="001452DE" w:rsidP="003B11CB">
            <w:pPr>
              <w:pStyle w:val="TM1"/>
            </w:pPr>
            <w:sdt>
              <w:sdtPr>
                <w:id w:val="1883980356"/>
                <w14:checkbox>
                  <w14:checked w14:val="1"/>
                  <w14:checkedState w14:val="2612" w14:font="MS Gothic"/>
                  <w14:uncheckedState w14:val="2610" w14:font="MS Gothic"/>
                </w14:checkbox>
              </w:sdtPr>
              <w:sdtEndPr/>
              <w:sdtContent>
                <w:r w:rsidR="00DE7A33">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0E02AEC1" w:rsidR="008D653A" w:rsidRPr="007F106C" w:rsidRDefault="00B12A70" w:rsidP="008D653A">
            <w:pPr>
              <w:pStyle w:val="Std1"/>
            </w:pPr>
            <w:r>
              <w:t>Les 12</w:t>
            </w:r>
          </w:p>
        </w:tc>
        <w:tc>
          <w:tcPr>
            <w:tcW w:w="1559" w:type="dxa"/>
          </w:tcPr>
          <w:p w14:paraId="140AD0DA" w14:textId="45552A6D" w:rsidR="008D653A" w:rsidRPr="00417611" w:rsidRDefault="00DE7A33" w:rsidP="008D653A">
            <w:pPr>
              <w:pStyle w:val="Std1"/>
            </w:pPr>
            <w:r>
              <w:t>50</w:t>
            </w:r>
            <w:r w:rsidR="0019390D">
              <w:t xml:space="preserve"> min</w:t>
            </w:r>
          </w:p>
        </w:tc>
        <w:tc>
          <w:tcPr>
            <w:tcW w:w="2977" w:type="dxa"/>
            <w:gridSpan w:val="2"/>
          </w:tcPr>
          <w:p w14:paraId="22B7910F" w14:textId="1FF9692C" w:rsidR="008D653A" w:rsidRPr="00417611" w:rsidRDefault="008D653A" w:rsidP="008D653A">
            <w:pPr>
              <w:pStyle w:val="TM1"/>
            </w:pPr>
            <w:r w:rsidRPr="00417611">
              <w:t>Begin- en einduur</w:t>
            </w:r>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48F71D66" w:rsidR="008D653A" w:rsidRPr="00417611" w:rsidRDefault="00DE7A33" w:rsidP="008D653A">
            <w:pPr>
              <w:pStyle w:val="Std1"/>
            </w:pPr>
            <w:r>
              <w:t>De leerlingen kunnen breuken delen door natuurlijke getallen.</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78"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737"/>
              <w:gridCol w:w="6633"/>
            </w:tblGrid>
            <w:tr w:rsidR="002F5B10" w14:paraId="6723C390" w14:textId="77777777" w:rsidTr="002F5B10">
              <w:trPr>
                <w:trHeight w:val="198"/>
                <w:tblCellSpacing w:w="11" w:type="dxa"/>
              </w:trPr>
              <w:tc>
                <w:tcPr>
                  <w:tcW w:w="675" w:type="dxa"/>
                  <w:tcBorders>
                    <w:top w:val="nil"/>
                    <w:left w:val="nil"/>
                    <w:bottom w:val="single" w:sz="4" w:space="0" w:color="BFBFBF" w:themeColor="background1" w:themeShade="BF"/>
                    <w:right w:val="nil"/>
                  </w:tcBorders>
                  <w:hideMark/>
                </w:tcPr>
                <w:p w14:paraId="7A1E0B7F" w14:textId="54636DED" w:rsidR="002F5B10" w:rsidRDefault="002F5B10" w:rsidP="002F5B10">
                  <w:pPr>
                    <w:jc w:val="right"/>
                    <w:rPr>
                      <w:rFonts w:ascii="Helvetica" w:hAnsi="Helvetica"/>
                      <w:sz w:val="10"/>
                      <w:szCs w:val="10"/>
                    </w:rPr>
                  </w:pPr>
                  <w:r>
                    <w:rPr>
                      <w:rFonts w:ascii="Helvetica" w:hAnsi="Helvetica"/>
                      <w:noProof/>
                      <w:sz w:val="10"/>
                      <w:szCs w:val="10"/>
                    </w:rPr>
                    <w:drawing>
                      <wp:inline distT="0" distB="0" distL="0" distR="0" wp14:anchorId="0670CA5E" wp14:editId="2EA03D7B">
                        <wp:extent cx="182880" cy="182880"/>
                        <wp:effectExtent l="0" t="0" r="7620" b="762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715" w:type="dxa"/>
                  <w:tcBorders>
                    <w:top w:val="nil"/>
                    <w:left w:val="nil"/>
                    <w:bottom w:val="single" w:sz="4" w:space="0" w:color="BFBFBF" w:themeColor="background1" w:themeShade="BF"/>
                    <w:right w:val="nil"/>
                  </w:tcBorders>
                  <w:hideMark/>
                </w:tcPr>
                <w:p w14:paraId="6DAC0709" w14:textId="77777777" w:rsidR="002F5B10" w:rsidRDefault="002F5B10" w:rsidP="002F5B10">
                  <w:pPr>
                    <w:rPr>
                      <w:rFonts w:asciiTheme="minorHAnsi" w:hAnsiTheme="minorHAnsi"/>
                      <w:sz w:val="24"/>
                      <w:szCs w:val="24"/>
                    </w:rPr>
                  </w:pPr>
                  <w:r>
                    <w:rPr>
                      <w:color w:val="0A82BE"/>
                    </w:rPr>
                    <w:t>WDlw2</w:t>
                  </w:r>
                </w:p>
              </w:tc>
              <w:tc>
                <w:tcPr>
                  <w:tcW w:w="6600" w:type="dxa"/>
                  <w:tcBorders>
                    <w:top w:val="nil"/>
                    <w:left w:val="nil"/>
                    <w:bottom w:val="single" w:sz="4" w:space="0" w:color="BFBFBF" w:themeColor="background1" w:themeShade="BF"/>
                    <w:right w:val="nil"/>
                  </w:tcBorders>
                  <w:hideMark/>
                </w:tcPr>
                <w:p w14:paraId="7B96E6DE" w14:textId="77777777" w:rsidR="002F5B10" w:rsidRDefault="002F5B10" w:rsidP="002F5B10">
                  <w:pPr>
                    <w:rPr>
                      <w:rFonts w:ascii="Helvetica" w:hAnsi="Helvetica"/>
                      <w:b/>
                    </w:rPr>
                  </w:pPr>
                  <w:r>
                    <w:rPr>
                      <w:rFonts w:ascii="Helvetica" w:hAnsi="Helvetica"/>
                      <w:b/>
                    </w:rPr>
                    <w:t>Wiskundige kennis en vaardigheden efficiënt en met inzicht hanteren</w:t>
                  </w:r>
                </w:p>
              </w:tc>
            </w:tr>
            <w:tr w:rsidR="002F5B10" w14:paraId="27B0A727" w14:textId="77777777" w:rsidTr="002F5B10">
              <w:trPr>
                <w:trHeight w:val="198"/>
                <w:tblCellSpacing w:w="11" w:type="dxa"/>
              </w:trPr>
              <w:tc>
                <w:tcPr>
                  <w:tcW w:w="675" w:type="dxa"/>
                  <w:tcBorders>
                    <w:top w:val="nil"/>
                    <w:left w:val="nil"/>
                    <w:bottom w:val="single" w:sz="4" w:space="0" w:color="BFBFBF" w:themeColor="background1" w:themeShade="BF"/>
                    <w:right w:val="nil"/>
                  </w:tcBorders>
                  <w:hideMark/>
                </w:tcPr>
                <w:p w14:paraId="62126153" w14:textId="7FD69C13" w:rsidR="002F5B10" w:rsidRDefault="002F5B10" w:rsidP="002F5B10">
                  <w:pPr>
                    <w:jc w:val="right"/>
                    <w:rPr>
                      <w:rFonts w:ascii="Helvetica" w:hAnsi="Helvetica"/>
                      <w:sz w:val="10"/>
                      <w:szCs w:val="10"/>
                    </w:rPr>
                  </w:pPr>
                  <w:r>
                    <w:rPr>
                      <w:rFonts w:ascii="Helvetica" w:hAnsi="Helvetica"/>
                      <w:noProof/>
                      <w:sz w:val="10"/>
                      <w:szCs w:val="10"/>
                    </w:rPr>
                    <w:drawing>
                      <wp:inline distT="0" distB="0" distL="0" distR="0" wp14:anchorId="30103DC2" wp14:editId="3C681411">
                        <wp:extent cx="182880" cy="182880"/>
                        <wp:effectExtent l="0" t="0" r="762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715" w:type="dxa"/>
                  <w:tcBorders>
                    <w:top w:val="nil"/>
                    <w:left w:val="nil"/>
                    <w:bottom w:val="single" w:sz="4" w:space="0" w:color="BFBFBF" w:themeColor="background1" w:themeShade="BF"/>
                    <w:right w:val="nil"/>
                  </w:tcBorders>
                  <w:hideMark/>
                </w:tcPr>
                <w:p w14:paraId="762C8A36" w14:textId="77777777" w:rsidR="002F5B10" w:rsidRDefault="002F5B10" w:rsidP="002F5B10">
                  <w:pPr>
                    <w:rPr>
                      <w:rFonts w:asciiTheme="minorHAnsi" w:hAnsiTheme="minorHAnsi"/>
                      <w:sz w:val="24"/>
                      <w:szCs w:val="24"/>
                    </w:rPr>
                  </w:pPr>
                  <w:r>
                    <w:rPr>
                      <w:color w:val="0A82BE"/>
                    </w:rPr>
                    <w:t>WDrv4</w:t>
                  </w:r>
                </w:p>
              </w:tc>
              <w:tc>
                <w:tcPr>
                  <w:tcW w:w="6600" w:type="dxa"/>
                  <w:tcBorders>
                    <w:top w:val="nil"/>
                    <w:left w:val="nil"/>
                    <w:bottom w:val="single" w:sz="4" w:space="0" w:color="BFBFBF" w:themeColor="background1" w:themeShade="BF"/>
                    <w:right w:val="nil"/>
                  </w:tcBorders>
                  <w:hideMark/>
                </w:tcPr>
                <w:p w14:paraId="25BF2A63" w14:textId="77777777" w:rsidR="002F5B10" w:rsidRDefault="002F5B10" w:rsidP="002F5B10">
                  <w:pPr>
                    <w:rPr>
                      <w:rFonts w:ascii="Helvetica" w:hAnsi="Helvetica"/>
                      <w:b/>
                    </w:rPr>
                  </w:pPr>
                  <w:r>
                    <w:rPr>
                      <w:rFonts w:ascii="Helvetica" w:hAnsi="Helvetica"/>
                      <w:b/>
                    </w:rPr>
                    <w:t>Handig hoofdrekenen</w:t>
                  </w:r>
                </w:p>
                <w:p w14:paraId="31C9D9AE" w14:textId="07B5989D" w:rsidR="002F5B10" w:rsidRDefault="002F5B10" w:rsidP="002F5B10">
                  <w:pPr>
                    <w:rPr>
                      <w:rFonts w:asciiTheme="minorHAnsi" w:hAnsiTheme="minorHAnsi"/>
                    </w:rPr>
                  </w:pPr>
                  <w:r>
                    <w:rPr>
                      <w:color w:val="0A82BE"/>
                    </w:rPr>
                    <w:t>• </w:t>
                  </w:r>
                  <w:r>
                    <w:rPr>
                      <w:color w:val="000000"/>
                    </w:rPr>
                    <w:t>Delen</w:t>
                  </w:r>
                  <w:r>
                    <w:rPr>
                      <w:color w:val="0A82BE"/>
                    </w:rPr>
                    <w:t> &gt; </w:t>
                  </w:r>
                  <w:r>
                    <w:rPr>
                      <w:color w:val="000000"/>
                    </w:rPr>
                    <w:t>Breuken</w:t>
                  </w:r>
                  <w:r>
                    <w:rPr>
                      <w:color w:val="0A82BE"/>
                    </w:rPr>
                    <w:t> </w:t>
                  </w:r>
                  <w:r w:rsidR="00CF5EBC">
                    <w:rPr>
                      <w:color w:val="0A82BE"/>
                    </w:rPr>
                    <w:t>&gt; </w:t>
                  </w:r>
                  <w:r w:rsidR="00CF5EBC">
                    <w:rPr>
                      <w:color w:val="ADACAC"/>
                    </w:rPr>
                    <w:t>10</w:t>
                  </w:r>
                  <w:r>
                    <w:rPr>
                      <w:color w:val="ADACAC"/>
                    </w:rPr>
                    <w:t>-12j </w:t>
                  </w:r>
                  <w:r>
                    <w:rPr>
                      <w:color w:val="000000"/>
                    </w:rPr>
                    <w:t>Eenvoudige breuken delen door een natuurlijk getal - de oplossing wiskundig correct noteren</w:t>
                  </w:r>
                </w:p>
              </w:tc>
            </w:tr>
          </w:tbl>
          <w:p w14:paraId="3CCFF17A" w14:textId="065D45ED" w:rsidR="008F6B3B" w:rsidRPr="002F5B10"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150CC300" w14:textId="77777777" w:rsidR="00AE4D16" w:rsidRDefault="002F5B10" w:rsidP="002F5B10">
            <w:pPr>
              <w:pStyle w:val="Std1"/>
              <w:numPr>
                <w:ilvl w:val="0"/>
                <w:numId w:val="21"/>
              </w:numPr>
            </w:pPr>
            <w:r>
              <w:t>Leerlingen kunnen verworven kennis gebruik voor het zelfstandig inoefenen.</w:t>
            </w:r>
          </w:p>
          <w:p w14:paraId="4EEFDC80" w14:textId="4BEE7B35" w:rsidR="002F5B10" w:rsidRPr="00417611" w:rsidRDefault="002F5B10" w:rsidP="002F5B10">
            <w:pPr>
              <w:pStyle w:val="Std1"/>
              <w:numPr>
                <w:ilvl w:val="0"/>
                <w:numId w:val="21"/>
              </w:numPr>
            </w:pPr>
            <w:r>
              <w:t>De leerlingen kunnen breuken delen door een natuurlijk getal.</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417611"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7955C641" w14:textId="77777777" w:rsidR="008D653A" w:rsidRDefault="0019390D" w:rsidP="008D653A">
            <w:pPr>
              <w:pStyle w:val="Std1"/>
            </w:pPr>
            <w:r>
              <w:t xml:space="preserve">De leerlijn voor breuken volgens de methode ‘Reken Maar’: </w:t>
            </w:r>
          </w:p>
          <w:p w14:paraId="2E2A382B" w14:textId="77777777" w:rsidR="0019390D" w:rsidRDefault="0019390D" w:rsidP="0019390D">
            <w:pPr>
              <w:pStyle w:val="Std1"/>
              <w:numPr>
                <w:ilvl w:val="0"/>
                <w:numId w:val="14"/>
              </w:numPr>
            </w:pPr>
            <w:r>
              <w:t>Een breuk nemen van een geheel, een hoeveelheid of een getal.</w:t>
            </w:r>
          </w:p>
          <w:p w14:paraId="24D2FBDF" w14:textId="77777777" w:rsidR="0019390D" w:rsidRDefault="0019390D" w:rsidP="0019390D">
            <w:pPr>
              <w:pStyle w:val="Std1"/>
              <w:numPr>
                <w:ilvl w:val="0"/>
                <w:numId w:val="14"/>
              </w:numPr>
            </w:pPr>
            <w:r>
              <w:t>Breuken gelijknamig en gelijkwaardig maken.</w:t>
            </w:r>
          </w:p>
          <w:p w14:paraId="66D5BC26" w14:textId="77777777" w:rsidR="0019390D" w:rsidRDefault="0019390D" w:rsidP="0019390D">
            <w:pPr>
              <w:pStyle w:val="Std1"/>
              <w:numPr>
                <w:ilvl w:val="0"/>
                <w:numId w:val="14"/>
              </w:numPr>
            </w:pPr>
            <w:r>
              <w:t>Breuken optellen en aftrekken.</w:t>
            </w:r>
          </w:p>
          <w:p w14:paraId="255B142E" w14:textId="331DE928" w:rsidR="0019390D" w:rsidRDefault="0019390D" w:rsidP="0019390D">
            <w:pPr>
              <w:pStyle w:val="Std1"/>
              <w:numPr>
                <w:ilvl w:val="0"/>
                <w:numId w:val="14"/>
              </w:numPr>
            </w:pPr>
            <w:r>
              <w:t>Breuken en kommagetallen naar elkaar omzetten.</w:t>
            </w:r>
          </w:p>
          <w:p w14:paraId="58BB44D2" w14:textId="77777777" w:rsidR="0019390D" w:rsidRDefault="0019390D" w:rsidP="0019390D">
            <w:pPr>
              <w:pStyle w:val="Std1"/>
              <w:numPr>
                <w:ilvl w:val="0"/>
                <w:numId w:val="14"/>
              </w:numPr>
            </w:pPr>
            <w:r>
              <w:t>Een verhouding en een kans uitdrukken met een breuk.</w:t>
            </w:r>
          </w:p>
          <w:p w14:paraId="243A958A" w14:textId="77777777" w:rsidR="0019390D" w:rsidRDefault="0019390D" w:rsidP="0019390D">
            <w:pPr>
              <w:pStyle w:val="Std1"/>
              <w:numPr>
                <w:ilvl w:val="0"/>
                <w:numId w:val="14"/>
              </w:numPr>
            </w:pPr>
            <w:r>
              <w:t>Breuken, kommagetallen en procenten naar elkaar omzetten.</w:t>
            </w:r>
          </w:p>
          <w:p w14:paraId="71CE8AA0" w14:textId="77777777" w:rsidR="0019390D" w:rsidRDefault="0019390D" w:rsidP="0019390D">
            <w:pPr>
              <w:pStyle w:val="Std1"/>
              <w:numPr>
                <w:ilvl w:val="0"/>
                <w:numId w:val="14"/>
              </w:numPr>
            </w:pPr>
            <w:r>
              <w:t>Breuken vermenigvuldigen.</w:t>
            </w:r>
          </w:p>
          <w:p w14:paraId="76638A9D" w14:textId="77777777" w:rsidR="0019390D" w:rsidRDefault="0019390D" w:rsidP="0019390D">
            <w:pPr>
              <w:pStyle w:val="Std1"/>
              <w:numPr>
                <w:ilvl w:val="0"/>
                <w:numId w:val="14"/>
              </w:numPr>
            </w:pPr>
            <w:r>
              <w:t>Breuken delen door natuurlijke getallen.</w:t>
            </w:r>
          </w:p>
          <w:p w14:paraId="336E7AE7" w14:textId="77777777" w:rsidR="0019390D" w:rsidRDefault="0019390D" w:rsidP="0019390D">
            <w:pPr>
              <w:pStyle w:val="Std1"/>
              <w:numPr>
                <w:ilvl w:val="0"/>
                <w:numId w:val="14"/>
              </w:numPr>
            </w:pPr>
            <w:r>
              <w:t>Verhoudingen herkennen en berekenen.</w:t>
            </w:r>
          </w:p>
          <w:p w14:paraId="1FB4276D" w14:textId="77777777" w:rsidR="0019390D" w:rsidRDefault="0019390D" w:rsidP="0019390D">
            <w:pPr>
              <w:pStyle w:val="Std1"/>
              <w:numPr>
                <w:ilvl w:val="0"/>
                <w:numId w:val="14"/>
              </w:numPr>
            </w:pPr>
            <w:r>
              <w:t>Schaalaanduidingen interpreteren.</w:t>
            </w:r>
          </w:p>
          <w:p w14:paraId="427D2B15" w14:textId="77777777" w:rsidR="0019390D" w:rsidRDefault="0019390D" w:rsidP="0019390D">
            <w:pPr>
              <w:pStyle w:val="Std1"/>
            </w:pPr>
          </w:p>
          <w:p w14:paraId="42A19571" w14:textId="5DA2345F" w:rsidR="0019390D" w:rsidRDefault="0019390D" w:rsidP="0019390D">
            <w:pPr>
              <w:pStyle w:val="Std1"/>
            </w:pPr>
            <w:r>
              <w:t xml:space="preserve">Deze les is: </w:t>
            </w:r>
            <w:r w:rsidR="00DE7A33">
              <w:t>Breuken delen door natuurlijke getallen.</w:t>
            </w:r>
          </w:p>
          <w:p w14:paraId="6ADBFB72" w14:textId="77777777" w:rsidR="0019390D" w:rsidRDefault="0019390D" w:rsidP="0019390D">
            <w:pPr>
              <w:pStyle w:val="Std1"/>
            </w:pPr>
            <w:r>
              <w:t>De leerlingen kunnen dus al:</w:t>
            </w:r>
          </w:p>
          <w:p w14:paraId="4ADBB215" w14:textId="6F6326D5" w:rsidR="0019390D" w:rsidRPr="00417611" w:rsidRDefault="0019390D" w:rsidP="0019390D">
            <w:pPr>
              <w:pStyle w:val="Std1"/>
            </w:pPr>
            <w:r>
              <w:t xml:space="preserve">Een breuk nemen, een breuk gelijknamig/gelijkwaardig maken, breuken optellen en aftrekken, breuken en kommagetallen naar elkaar omzetten, een verhouding en een kans uitdrukken met een breuk, </w:t>
            </w:r>
            <w:r w:rsidR="00DE7A33">
              <w:t xml:space="preserve">breuken, kommagetallen en procenten naar elkaar omzetten en breuken vermenigvuldigen. </w:t>
            </w:r>
          </w:p>
        </w:tc>
      </w:tr>
      <w:tr w:rsidR="008D653A" w:rsidRPr="00417611" w14:paraId="3C971235" w14:textId="77777777" w:rsidTr="001B28BD">
        <w:trPr>
          <w:trHeight w:val="170"/>
        </w:trPr>
        <w:tc>
          <w:tcPr>
            <w:tcW w:w="2157" w:type="dxa"/>
            <w:vMerge/>
          </w:tcPr>
          <w:p w14:paraId="1552820C" w14:textId="77777777" w:rsidR="008D653A" w:rsidRPr="00417611" w:rsidRDefault="008D653A" w:rsidP="008D653A">
            <w:pPr>
              <w:pStyle w:val="TM1"/>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7E5607B4" w:rsidR="00B47DDB" w:rsidRDefault="00B12A70" w:rsidP="00B47DDB">
            <w:pPr>
              <w:pStyle w:val="Std1"/>
              <w:numPr>
                <w:ilvl w:val="0"/>
                <w:numId w:val="16"/>
              </w:numPr>
            </w:pPr>
            <w:r>
              <w:t>Engeland</w:t>
            </w:r>
            <w:r w:rsidR="00B47DDB">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B47DDB" w:rsidRDefault="00B47DDB" w:rsidP="00B47DDB">
            <w:pPr>
              <w:pStyle w:val="Std1"/>
              <w:numPr>
                <w:ilvl w:val="0"/>
                <w:numId w:val="16"/>
              </w:numPr>
              <w:rPr>
                <w:b/>
                <w:bCs/>
              </w:rPr>
            </w:pPr>
            <w:r w:rsidRPr="00B47DDB">
              <w:rPr>
                <w:b/>
                <w:bCs/>
              </w:rPr>
              <w:t>Bosnië-Herzegovina (Wiskunde)</w:t>
            </w:r>
          </w:p>
          <w:p w14:paraId="266BEF51" w14:textId="77777777" w:rsidR="00B47DDB" w:rsidRDefault="00B47DDB" w:rsidP="00B47DDB">
            <w:pPr>
              <w:pStyle w:val="Std1"/>
              <w:numPr>
                <w:ilvl w:val="0"/>
                <w:numId w:val="16"/>
              </w:numPr>
            </w:pPr>
            <w:r>
              <w:t>Irak (Godsdienst)</w:t>
            </w:r>
          </w:p>
          <w:p w14:paraId="2D287326" w14:textId="77777777" w:rsidR="00B47DDB" w:rsidRDefault="00B47DDB" w:rsidP="00B47DDB">
            <w:pPr>
              <w:pStyle w:val="Std1"/>
              <w:numPr>
                <w:ilvl w:val="0"/>
                <w:numId w:val="16"/>
              </w:numPr>
            </w:pPr>
            <w:r>
              <w:lastRenderedPageBreak/>
              <w:t>India (Nederlands)</w:t>
            </w:r>
          </w:p>
          <w:p w14:paraId="6520E85C" w14:textId="17BFC334" w:rsidR="00B47DDB" w:rsidRDefault="00B47DDB" w:rsidP="00B47DDB">
            <w:pPr>
              <w:pStyle w:val="Std1"/>
              <w:numPr>
                <w:ilvl w:val="0"/>
                <w:numId w:val="16"/>
              </w:numPr>
            </w:pPr>
            <w:r>
              <w:t>China (</w:t>
            </w:r>
            <w:r w:rsidR="002F5B10">
              <w:t>Nederlands</w:t>
            </w:r>
            <w:r>
              <w:t>)</w:t>
            </w:r>
          </w:p>
          <w:p w14:paraId="17D34469" w14:textId="26986A3B" w:rsidR="00B47DDB" w:rsidRDefault="002F5B10" w:rsidP="00B47DDB">
            <w:pPr>
              <w:pStyle w:val="Std1"/>
              <w:numPr>
                <w:ilvl w:val="0"/>
                <w:numId w:val="16"/>
              </w:numPr>
            </w:pPr>
            <w:r>
              <w:t>Vanuatu</w:t>
            </w:r>
            <w:r w:rsidR="00B47DDB">
              <w:t xml:space="preserve"> (Frans)</w:t>
            </w:r>
          </w:p>
          <w:p w14:paraId="5339E6D6" w14:textId="77777777" w:rsidR="00B47DDB" w:rsidRPr="00B47DDB" w:rsidRDefault="00B47DDB" w:rsidP="00B47DDB">
            <w:pPr>
              <w:pStyle w:val="Std1"/>
              <w:numPr>
                <w:ilvl w:val="0"/>
                <w:numId w:val="16"/>
              </w:numPr>
              <w:rPr>
                <w:b/>
                <w:bCs/>
              </w:rPr>
            </w:pPr>
            <w:r w:rsidRPr="00B47DDB">
              <w:rPr>
                <w:b/>
                <w:bCs/>
              </w:rPr>
              <w:t>Nieuw-Zeeland (Wiskunde)</w:t>
            </w:r>
          </w:p>
          <w:p w14:paraId="03CDCEAB" w14:textId="1789D9EB" w:rsidR="00B47DDB" w:rsidRDefault="00B47DDB" w:rsidP="00B47DDB">
            <w:pPr>
              <w:pStyle w:val="Std1"/>
              <w:numPr>
                <w:ilvl w:val="0"/>
                <w:numId w:val="16"/>
              </w:numPr>
            </w:pPr>
            <w:r>
              <w:t>Israël</w:t>
            </w:r>
            <w:r w:rsidR="00B12A70">
              <w:t xml:space="preserve"> &amp; Palestina</w:t>
            </w:r>
            <w: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Default="00B47DDB" w:rsidP="00B47DDB">
            <w:pPr>
              <w:pStyle w:val="Std1"/>
              <w:numPr>
                <w:ilvl w:val="0"/>
                <w:numId w:val="16"/>
              </w:numPr>
            </w:pPr>
            <w:r>
              <w:t>Verenigde staten (Nederlands)</w:t>
            </w:r>
          </w:p>
          <w:p w14:paraId="7E88FF83" w14:textId="77777777" w:rsidR="00B47DDB" w:rsidRPr="00B47DDB" w:rsidRDefault="00B47DDB" w:rsidP="00B47DDB">
            <w:pPr>
              <w:pStyle w:val="Std1"/>
              <w:numPr>
                <w:ilvl w:val="0"/>
                <w:numId w:val="16"/>
              </w:numPr>
              <w:rPr>
                <w:b/>
                <w:bCs/>
              </w:rPr>
            </w:pPr>
            <w:r w:rsidRPr="00B47DDB">
              <w:rPr>
                <w:b/>
                <w:bCs/>
              </w:rPr>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Default="00B47DDB" w:rsidP="00B47DDB">
            <w:pPr>
              <w:pStyle w:val="Std1"/>
              <w:numPr>
                <w:ilvl w:val="0"/>
                <w:numId w:val="16"/>
              </w:numPr>
            </w:pPr>
            <w:r>
              <w:t>Egypte (Godsdienst)</w:t>
            </w:r>
          </w:p>
          <w:p w14:paraId="62F52214" w14:textId="5DA83171" w:rsidR="00B47DDB" w:rsidRPr="00B47DDB" w:rsidRDefault="002F5B10" w:rsidP="00B47DDB">
            <w:pPr>
              <w:pStyle w:val="Std1"/>
              <w:numPr>
                <w:ilvl w:val="0"/>
                <w:numId w:val="16"/>
              </w:numPr>
              <w:rPr>
                <w:b/>
                <w:bCs/>
              </w:rPr>
            </w:pPr>
            <w:r w:rsidRPr="00B47DDB">
              <w:rPr>
                <w:b/>
                <w:bCs/>
              </w:rPr>
              <w:t>Antarctica</w:t>
            </w:r>
            <w:r w:rsidR="00B47DDB" w:rsidRPr="00B47DDB">
              <w:rPr>
                <w:b/>
                <w:bCs/>
              </w:rPr>
              <w:t xml:space="preserve"> (Wiskunde)</w:t>
            </w:r>
          </w:p>
          <w:p w14:paraId="1B78670F" w14:textId="77777777" w:rsidR="00B47DDB" w:rsidRDefault="00B47DDB" w:rsidP="00B47DDB">
            <w:pPr>
              <w:pStyle w:val="Std1"/>
              <w:numPr>
                <w:ilvl w:val="0"/>
                <w:numId w:val="16"/>
              </w:numPr>
            </w:pPr>
            <w:r>
              <w:t>India (Godsdienst)</w:t>
            </w:r>
          </w:p>
          <w:p w14:paraId="45A7C3D2" w14:textId="77777777" w:rsidR="00B47DDB" w:rsidRDefault="00B47DDB" w:rsidP="00B47DDB">
            <w:pPr>
              <w:pStyle w:val="Std1"/>
              <w:tabs>
                <w:tab w:val="left" w:pos="2532"/>
              </w:tabs>
            </w:pPr>
            <w:r>
              <w:tab/>
            </w:r>
          </w:p>
          <w:p w14:paraId="0FB01684" w14:textId="20B402F1" w:rsidR="00B47DDB" w:rsidRPr="00417611" w:rsidRDefault="00B47DDB" w:rsidP="00B47DDB">
            <w:pPr>
              <w:pStyle w:val="Std1"/>
              <w:tabs>
                <w:tab w:val="left" w:pos="2532"/>
              </w:tabs>
            </w:pPr>
            <w:r>
              <w:t xml:space="preserve">De aankleding van deze les is dus vanuit het land: </w:t>
            </w:r>
            <w:r w:rsidR="00DE7A33">
              <w:t>Trinidad en Tobago</w:t>
            </w: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394E1C4C" w:rsidR="00DE7A33" w:rsidRPr="00417611" w:rsidRDefault="00DE7A33"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417611"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04A050A7" w:rsidR="00B47DDB" w:rsidRPr="00417611" w:rsidRDefault="00DB4983" w:rsidP="00B47DDB">
            <w:pPr>
              <w:pStyle w:val="Std1"/>
              <w:tabs>
                <w:tab w:val="left" w:pos="972"/>
              </w:tabs>
            </w:pPr>
            <w:r>
              <w:t xml:space="preserve"> </w:t>
            </w:r>
          </w:p>
        </w:tc>
      </w:tr>
      <w:tr w:rsidR="008D653A" w:rsidRPr="00417611" w14:paraId="03609C3D" w14:textId="77777777" w:rsidTr="001B28BD">
        <w:trPr>
          <w:trHeight w:val="170"/>
        </w:trPr>
        <w:tc>
          <w:tcPr>
            <w:tcW w:w="2157" w:type="dxa"/>
            <w:vMerge/>
          </w:tcPr>
          <w:p w14:paraId="766DEC99" w14:textId="77777777" w:rsidR="008D653A" w:rsidRPr="00417611" w:rsidRDefault="008D653A" w:rsidP="008D653A">
            <w:pPr>
              <w:pStyle w:val="TM1"/>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6E70BF65" w14:textId="77777777" w:rsidR="00AE4D16" w:rsidRDefault="00F17906" w:rsidP="008D653A">
            <w:pPr>
              <w:pStyle w:val="Std1"/>
            </w:pPr>
            <w:r>
              <w:t xml:space="preserve"> </w:t>
            </w:r>
            <w:r w:rsidR="00DE7A33">
              <w:t xml:space="preserve">Er zijn twee manieren om een breuk te delen door een natuurlijk getal. Welke van de twee dat je gebruikt hangt af van het feit of de teller deelbaar is door de deler. </w:t>
            </w:r>
          </w:p>
          <w:p w14:paraId="7CD9DBC1" w14:textId="54B61B2D" w:rsidR="00DE7A33" w:rsidRDefault="00DE7A33" w:rsidP="008D653A">
            <w:pPr>
              <w:pStyle w:val="Std1"/>
            </w:pPr>
            <w:r>
              <w:t>Kan je de teller delen door de deler dan doe je dit en behoud je de noemer.</w:t>
            </w:r>
          </w:p>
          <w:p w14:paraId="469473DC" w14:textId="755FF8D9" w:rsidR="00DE7A33" w:rsidRPr="00417611" w:rsidRDefault="00DE7A33" w:rsidP="008D653A">
            <w:pPr>
              <w:pStyle w:val="Std1"/>
            </w:pPr>
            <w:r>
              <w:t xml:space="preserve">Kan je de teller niet delen door de deler, dan vermenigvuldig je de noemer met de deler en behoud je de teller. </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1BF3032B" w14:textId="77777777" w:rsidR="00F17906" w:rsidRDefault="00DE7A33" w:rsidP="001E7437">
            <w:pPr>
              <w:pStyle w:val="Std1"/>
            </w:pPr>
            <w:r>
              <w:t>De leerlingen krijgen informatie over Trinidad en Tobago</w:t>
            </w:r>
          </w:p>
          <w:p w14:paraId="34210734" w14:textId="39F33143" w:rsidR="00DE7A33" w:rsidRPr="00A93EE9" w:rsidRDefault="00A93EE9" w:rsidP="001E7437">
            <w:pPr>
              <w:pStyle w:val="Std1"/>
              <w:rPr>
                <w:color w:val="9BBB59" w:themeColor="accent3"/>
              </w:rPr>
            </w:pPr>
            <w:r>
              <w:rPr>
                <w:color w:val="9BBB59" w:themeColor="accent3"/>
              </w:rPr>
              <w:t>Trinidad en Tobago noemt men regenboogland omdat er zo veel culturen zijn. Ze vieren er ook heel groot Carnaval. Ze zijn bang van Jumbie en ze houden van geitenraces.</w:t>
            </w:r>
          </w:p>
          <w:p w14:paraId="168CD0EF" w14:textId="77777777" w:rsidR="00DE7A33" w:rsidRDefault="00DE7A33" w:rsidP="001E7437">
            <w:pPr>
              <w:pStyle w:val="Std1"/>
            </w:pPr>
            <w:r>
              <w:t xml:space="preserve">De leerlingen leren een breuk </w:t>
            </w:r>
            <w:r w:rsidR="004F3F8D">
              <w:t>delen door een natuurlijk getal.</w:t>
            </w:r>
          </w:p>
          <w:p w14:paraId="639390BB" w14:textId="265C4463" w:rsidR="004F3F8D" w:rsidRDefault="004F3F8D" w:rsidP="000F36A0">
            <w:pPr>
              <w:pStyle w:val="Std1"/>
              <w:numPr>
                <w:ilvl w:val="0"/>
                <w:numId w:val="18"/>
              </w:numPr>
            </w:pPr>
            <w:r>
              <w:t xml:space="preserve">De teller kan je delen door de </w:t>
            </w:r>
            <w:r w:rsidR="00B12A70">
              <w:t>deler</w:t>
            </w:r>
            <w:r>
              <w:t>.</w:t>
            </w:r>
          </w:p>
          <w:p w14:paraId="0CBDD7B9" w14:textId="18250A24" w:rsidR="004F3F8D" w:rsidRDefault="004F3F8D" w:rsidP="004F3F8D">
            <w:pPr>
              <w:pStyle w:val="Std1"/>
              <w:numPr>
                <w:ilvl w:val="1"/>
                <w:numId w:val="18"/>
              </w:numPr>
            </w:pPr>
            <w:r>
              <w:t>schematisch</w:t>
            </w:r>
          </w:p>
          <w:p w14:paraId="6002C258" w14:textId="6B3479E4" w:rsidR="004F3F8D" w:rsidRDefault="004F3F8D" w:rsidP="004F3F8D">
            <w:pPr>
              <w:pStyle w:val="Std1"/>
              <w:numPr>
                <w:ilvl w:val="1"/>
                <w:numId w:val="18"/>
              </w:numPr>
            </w:pPr>
            <w:r>
              <w:t>abstract</w:t>
            </w:r>
          </w:p>
          <w:p w14:paraId="57350548" w14:textId="14F61727" w:rsidR="004F3F8D" w:rsidRPr="004F3F8D" w:rsidRDefault="004F3F8D" w:rsidP="004F3F8D">
            <w:pPr>
              <w:pStyle w:val="Std1"/>
              <w:rPr>
                <w:color w:val="9BBB59" w:themeColor="accent3"/>
              </w:rPr>
            </w:pPr>
            <w:r w:rsidRPr="004F3F8D">
              <w:rPr>
                <w:color w:val="9BBB59" w:themeColor="accent3"/>
              </w:rPr>
              <w:t>Kan je de teller delen door de deler dan doe je dit en behoud je de noemer.</w:t>
            </w:r>
          </w:p>
          <w:p w14:paraId="709D8F37" w14:textId="142D07F7" w:rsidR="004F3F8D" w:rsidRDefault="004F3F8D" w:rsidP="000F36A0">
            <w:pPr>
              <w:pStyle w:val="Std1"/>
              <w:numPr>
                <w:ilvl w:val="0"/>
                <w:numId w:val="18"/>
              </w:numPr>
            </w:pPr>
            <w:r>
              <w:t>De teller kan je niet delen door de teller.</w:t>
            </w:r>
          </w:p>
          <w:p w14:paraId="678C274A" w14:textId="77777777" w:rsidR="004F3F8D" w:rsidRDefault="004F3F8D" w:rsidP="004F3F8D">
            <w:pPr>
              <w:pStyle w:val="Std1"/>
              <w:numPr>
                <w:ilvl w:val="1"/>
                <w:numId w:val="18"/>
              </w:numPr>
            </w:pPr>
            <w:r>
              <w:t>schematisch</w:t>
            </w:r>
          </w:p>
          <w:p w14:paraId="06CC3AE5" w14:textId="5C99E8D1" w:rsidR="004F3F8D" w:rsidRDefault="004F3F8D" w:rsidP="004F3F8D">
            <w:pPr>
              <w:pStyle w:val="Std1"/>
              <w:numPr>
                <w:ilvl w:val="1"/>
                <w:numId w:val="18"/>
              </w:numPr>
            </w:pPr>
            <w:r>
              <w:t>abstract</w:t>
            </w:r>
          </w:p>
          <w:p w14:paraId="178592DD" w14:textId="7DDA9B15" w:rsidR="004F3F8D" w:rsidRPr="004F3F8D" w:rsidRDefault="004F3F8D" w:rsidP="004F3F8D">
            <w:pPr>
              <w:pStyle w:val="Std1"/>
              <w:rPr>
                <w:color w:val="9BBB59" w:themeColor="accent3"/>
              </w:rPr>
            </w:pPr>
            <w:r w:rsidRPr="004F3F8D">
              <w:rPr>
                <w:color w:val="9BBB59" w:themeColor="accent3"/>
              </w:rPr>
              <w:t>Kan je de teller niet delen door de deler, dan vermenigvuldig je de noemer met de deler en behoud je de teller.</w:t>
            </w:r>
          </w:p>
          <w:p w14:paraId="598D6F15" w14:textId="77777777" w:rsidR="004F3F8D" w:rsidRDefault="004F3F8D" w:rsidP="004F3F8D">
            <w:pPr>
              <w:pStyle w:val="Std1"/>
            </w:pPr>
            <w:r>
              <w:t>De leerlingen verwerken de informatie zelfstandig via een werkblaadje</w:t>
            </w:r>
          </w:p>
          <w:p w14:paraId="6D56BFB8" w14:textId="77777777" w:rsidR="004F3F8D" w:rsidRDefault="004F3F8D" w:rsidP="004F3F8D">
            <w:pPr>
              <w:pStyle w:val="Std1"/>
              <w:numPr>
                <w:ilvl w:val="0"/>
                <w:numId w:val="19"/>
              </w:numPr>
            </w:pPr>
            <w:r>
              <w:t>Oefeningen</w:t>
            </w:r>
          </w:p>
          <w:p w14:paraId="22DFEFF1" w14:textId="76031D98" w:rsidR="004F3F8D" w:rsidRPr="00F17906" w:rsidRDefault="004F3F8D" w:rsidP="004F3F8D">
            <w:pPr>
              <w:pStyle w:val="Std1"/>
              <w:numPr>
                <w:ilvl w:val="0"/>
                <w:numId w:val="19"/>
              </w:numPr>
            </w:pPr>
            <w:r>
              <w:t>Rekenverhalen</w:t>
            </w: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6D6D7878" w14:textId="77777777" w:rsidR="008F0528" w:rsidRDefault="004F3F8D" w:rsidP="00975D63">
            <w:pPr>
              <w:pStyle w:val="Std1"/>
            </w:pPr>
            <w:r>
              <w:t xml:space="preserve">Leerlingen mogen niet vergeten om te vereenvoudigen indien mogelijk. </w:t>
            </w:r>
          </w:p>
          <w:p w14:paraId="1DAF107D" w14:textId="77777777" w:rsidR="004F3F8D" w:rsidRDefault="004F3F8D" w:rsidP="00975D63">
            <w:pPr>
              <w:pStyle w:val="Std1"/>
            </w:pPr>
            <w:r>
              <w:t>Als je maaltafels niet zo snel gaan, gaan deze oefeningen ook traag.</w:t>
            </w:r>
          </w:p>
          <w:p w14:paraId="7D535B50" w14:textId="26837F15" w:rsidR="004F3F8D" w:rsidRPr="00417611" w:rsidRDefault="004F3F8D" w:rsidP="00975D63">
            <w:pPr>
              <w:pStyle w:val="Std1"/>
            </w:pP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15EC65BB" w:rsidR="008F0528" w:rsidRPr="00417611" w:rsidRDefault="008F0528" w:rsidP="00975D63">
            <w:pPr>
              <w:pStyle w:val="Std1"/>
            </w:pP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340CC007" w14:textId="77777777" w:rsidR="00975D63" w:rsidRDefault="00B12A70" w:rsidP="00975D63">
            <w:pPr>
              <w:pStyle w:val="Std1"/>
            </w:pPr>
            <w:r>
              <w:t>Algemene bronnen:</w:t>
            </w:r>
          </w:p>
          <w:p w14:paraId="578BD94E" w14:textId="77777777" w:rsidR="00B12A70" w:rsidRPr="00625871" w:rsidRDefault="00B12A70" w:rsidP="00B12A70">
            <w:pPr>
              <w:spacing w:after="240"/>
              <w:ind w:left="720" w:hanging="720"/>
              <w:rPr>
                <w:sz w:val="14"/>
                <w:szCs w:val="14"/>
              </w:rPr>
            </w:pPr>
            <w:r w:rsidRPr="00625871">
              <w:rPr>
                <w:sz w:val="18"/>
                <w:szCs w:val="18"/>
              </w:rPr>
              <w:t xml:space="preserve">De Lombaert, A. (2005a). </w:t>
            </w:r>
            <w:r w:rsidRPr="00625871">
              <w:rPr>
                <w:i/>
                <w:iCs/>
                <w:sz w:val="18"/>
                <w:szCs w:val="18"/>
              </w:rPr>
              <w:t>Mijn eerste grote atlas van de dieren</w:t>
            </w:r>
            <w:r w:rsidRPr="00625871">
              <w:rPr>
                <w:sz w:val="18"/>
                <w:szCs w:val="18"/>
              </w:rPr>
              <w:t>. Edegem, België: Parasol.</w:t>
            </w:r>
          </w:p>
          <w:p w14:paraId="2B1C797A" w14:textId="77777777" w:rsidR="00B12A70" w:rsidRPr="00625871" w:rsidRDefault="00B12A70" w:rsidP="00B12A70">
            <w:pPr>
              <w:spacing w:after="240"/>
              <w:ind w:left="720" w:hanging="720"/>
              <w:rPr>
                <w:sz w:val="14"/>
                <w:szCs w:val="14"/>
              </w:rPr>
            </w:pPr>
            <w:r w:rsidRPr="00625871">
              <w:rPr>
                <w:sz w:val="18"/>
                <w:szCs w:val="18"/>
              </w:rPr>
              <w:t xml:space="preserve">De Lombaert, A. (2005b). </w:t>
            </w:r>
            <w:r w:rsidRPr="00625871">
              <w:rPr>
                <w:i/>
                <w:iCs/>
                <w:sz w:val="18"/>
                <w:szCs w:val="18"/>
              </w:rPr>
              <w:t>Mijn eerste grote atlas van de wereld.</w:t>
            </w:r>
            <w:r w:rsidRPr="00625871">
              <w:rPr>
                <w:sz w:val="18"/>
                <w:szCs w:val="18"/>
              </w:rPr>
              <w:t xml:space="preserve"> Edegem, België: Parasol.</w:t>
            </w:r>
          </w:p>
          <w:p w14:paraId="7E6D059F" w14:textId="77777777" w:rsidR="00B12A70" w:rsidRPr="00625871" w:rsidRDefault="00B12A70" w:rsidP="00B12A70">
            <w:pPr>
              <w:spacing w:after="240"/>
              <w:ind w:left="720" w:hanging="720"/>
              <w:rPr>
                <w:sz w:val="14"/>
                <w:szCs w:val="14"/>
              </w:rPr>
            </w:pPr>
            <w:r w:rsidRPr="00625871">
              <w:rPr>
                <w:sz w:val="18"/>
                <w:szCs w:val="18"/>
              </w:rPr>
              <w:t xml:space="preserve">Dubois, M., Hilden, K., &amp; Price, J. (z.d.).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ë: Lanoo.</w:t>
            </w:r>
          </w:p>
          <w:p w14:paraId="377DAFD4" w14:textId="77777777" w:rsidR="00B12A70" w:rsidRPr="00625871" w:rsidRDefault="00B12A70" w:rsidP="00B12A70">
            <w:pPr>
              <w:spacing w:after="240"/>
              <w:ind w:left="720" w:hanging="720"/>
              <w:rPr>
                <w:sz w:val="14"/>
                <w:szCs w:val="14"/>
              </w:rPr>
            </w:pPr>
            <w:r w:rsidRPr="00625871">
              <w:rPr>
                <w:i/>
                <w:iCs/>
                <w:sz w:val="18"/>
                <w:szCs w:val="18"/>
              </w:rPr>
              <w:t>Pixabay</w:t>
            </w:r>
            <w:r w:rsidRPr="00625871">
              <w:rPr>
                <w:sz w:val="18"/>
                <w:szCs w:val="18"/>
              </w:rPr>
              <w:t>. (z.d.). Geraadpleegd op 5 mei 2020, van https://pixabay.com</w:t>
            </w:r>
          </w:p>
          <w:p w14:paraId="6BCF36A6" w14:textId="77777777" w:rsidR="00B12A70" w:rsidRPr="00625871" w:rsidRDefault="00B12A70" w:rsidP="00B12A70">
            <w:pPr>
              <w:spacing w:after="240"/>
              <w:ind w:left="720" w:hanging="720"/>
              <w:rPr>
                <w:sz w:val="14"/>
                <w:szCs w:val="14"/>
              </w:rPr>
            </w:pPr>
            <w:r w:rsidRPr="00625871">
              <w:rPr>
                <w:i/>
                <w:iCs/>
                <w:sz w:val="18"/>
                <w:szCs w:val="18"/>
                <w:lang w:val="en-GB"/>
              </w:rPr>
              <w:t>Royalty Free Music by Bensound | Stock Music</w:t>
            </w:r>
            <w:r w:rsidRPr="00625871">
              <w:rPr>
                <w:sz w:val="18"/>
                <w:szCs w:val="18"/>
                <w:lang w:val="en-GB"/>
              </w:rPr>
              <w:t xml:space="preserve">. </w:t>
            </w:r>
            <w:r w:rsidRPr="00625871">
              <w:rPr>
                <w:sz w:val="18"/>
                <w:szCs w:val="18"/>
              </w:rPr>
              <w:t>(z.d.). Geraadpleegd op 15 mei 2020, van https://www.bensound.com/</w:t>
            </w:r>
          </w:p>
          <w:p w14:paraId="0EE9A008" w14:textId="77777777" w:rsidR="002D0A59" w:rsidRDefault="002D0A59" w:rsidP="002D0A59">
            <w:pPr>
              <w:pStyle w:val="Std1"/>
            </w:pPr>
            <w:r>
              <w:lastRenderedPageBreak/>
              <w:t>Algemene bron wiskunde:</w:t>
            </w:r>
          </w:p>
          <w:p w14:paraId="33AD1020" w14:textId="77777777" w:rsidR="002D0A59" w:rsidRDefault="002D0A59" w:rsidP="002D0A59">
            <w:r>
              <w:t>Werkboek Reken Maar</w:t>
            </w:r>
          </w:p>
          <w:p w14:paraId="02A5221A" w14:textId="77777777" w:rsidR="00B12A70" w:rsidRDefault="00B12A70" w:rsidP="00975D63">
            <w:pPr>
              <w:pStyle w:val="Std1"/>
            </w:pPr>
          </w:p>
          <w:p w14:paraId="176A0BEC" w14:textId="77777777" w:rsidR="00B12A70" w:rsidRDefault="00B12A70" w:rsidP="00975D63">
            <w:pPr>
              <w:pStyle w:val="Std1"/>
            </w:pPr>
            <w:r>
              <w:t>Specifieke bronnen:</w:t>
            </w:r>
          </w:p>
          <w:p w14:paraId="6978353D" w14:textId="45F26AC8" w:rsidR="00B12A70" w:rsidRPr="00417611" w:rsidRDefault="00B12A70" w:rsidP="00975D63">
            <w:pPr>
              <w:pStyle w:val="Std1"/>
            </w:pPr>
            <w:r w:rsidRPr="002D0A59">
              <w:rPr>
                <w:rFonts w:ascii="Calibri" w:hAnsi="Calibri" w:cs="Calibri"/>
                <w:i/>
                <w:iCs/>
                <w:color w:val="000000"/>
                <w:shd w:val="clear" w:color="auto" w:fill="FFFFFF"/>
                <w:lang w:val="nl-BE"/>
              </w:rPr>
              <w:t>Demografie van Trinidad en Tobago - Demographics of Trinidad and Tobago</w:t>
            </w:r>
            <w:r w:rsidRPr="002D0A59">
              <w:rPr>
                <w:rFonts w:ascii="Calibri" w:hAnsi="Calibri" w:cs="Calibri"/>
                <w:color w:val="000000"/>
                <w:shd w:val="clear" w:color="auto" w:fill="FFFFFF"/>
                <w:lang w:val="nl-BE"/>
              </w:rPr>
              <w:t xml:space="preserve">. </w:t>
            </w:r>
            <w:r>
              <w:rPr>
                <w:rFonts w:ascii="Calibri" w:hAnsi="Calibri" w:cs="Calibri"/>
                <w:color w:val="000000"/>
                <w:shd w:val="clear" w:color="auto" w:fill="FFFFFF"/>
              </w:rPr>
              <w:t>(z.d.). Geraadpleegd op 12 mei 2020, van https://nl.qwe.wiki/wiki/Demographics_of_Trinidad_and_Tobago#Mixed_ethnicity</w:t>
            </w: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lastRenderedPageBreak/>
              <w:t>Bijlagen</w:t>
            </w:r>
            <w:r>
              <w:t>*</w:t>
            </w:r>
            <w:r w:rsidRPr="00417611">
              <w:t>:</w:t>
            </w:r>
          </w:p>
        </w:tc>
        <w:tc>
          <w:tcPr>
            <w:tcW w:w="8186" w:type="dxa"/>
            <w:gridSpan w:val="6"/>
          </w:tcPr>
          <w:p w14:paraId="5E3E6F5E" w14:textId="77777777" w:rsidR="00975D63" w:rsidRDefault="00DF113C" w:rsidP="00975D63">
            <w:pPr>
              <w:pStyle w:val="Std1"/>
            </w:pPr>
            <w:r>
              <w:t xml:space="preserve">Werkblaadjes </w:t>
            </w:r>
          </w:p>
          <w:p w14:paraId="7F8B3876" w14:textId="3312DD18" w:rsidR="00DF113C" w:rsidRDefault="00DF113C" w:rsidP="00DF113C">
            <w:pPr>
              <w:pStyle w:val="Std1"/>
              <w:numPr>
                <w:ilvl w:val="0"/>
                <w:numId w:val="20"/>
              </w:numPr>
            </w:pPr>
            <w:r>
              <w:t xml:space="preserve">laag niveau </w:t>
            </w:r>
          </w:p>
          <w:p w14:paraId="4242F227" w14:textId="46F5CA5E" w:rsidR="00DF113C" w:rsidRDefault="00CF5EBC" w:rsidP="00DF113C">
            <w:pPr>
              <w:pStyle w:val="Std1"/>
              <w:numPr>
                <w:ilvl w:val="0"/>
                <w:numId w:val="20"/>
              </w:numPr>
            </w:pPr>
            <w:r>
              <w:t>basisniveau</w:t>
            </w:r>
            <w:r w:rsidR="00DF113C">
              <w:t xml:space="preserve"> </w:t>
            </w:r>
          </w:p>
          <w:p w14:paraId="3E5F19A1" w14:textId="220F247B" w:rsidR="00DF113C" w:rsidRDefault="00DF113C" w:rsidP="00DF113C">
            <w:pPr>
              <w:pStyle w:val="Std1"/>
              <w:numPr>
                <w:ilvl w:val="0"/>
                <w:numId w:val="20"/>
              </w:numPr>
            </w:pPr>
            <w:r>
              <w:t xml:space="preserve">hoog niveau  </w:t>
            </w:r>
          </w:p>
          <w:p w14:paraId="433431CD" w14:textId="77777777" w:rsidR="00F33EAD" w:rsidRDefault="00F33EAD" w:rsidP="00F33EAD">
            <w:pPr>
              <w:pStyle w:val="Std1"/>
            </w:pPr>
            <w:r>
              <w:t>Verbetersleutels.</w:t>
            </w:r>
          </w:p>
          <w:p w14:paraId="7819B2BA" w14:textId="77777777" w:rsidR="00B12A70" w:rsidRDefault="00B12A70" w:rsidP="00F33EAD">
            <w:pPr>
              <w:pStyle w:val="Std1"/>
            </w:pPr>
            <w:r>
              <w:t>Filmpje</w:t>
            </w:r>
          </w:p>
          <w:p w14:paraId="1D2CF6C9" w14:textId="77777777" w:rsidR="00B12A70" w:rsidRDefault="00B12A70" w:rsidP="00F33EAD">
            <w:pPr>
              <w:pStyle w:val="Std1"/>
            </w:pPr>
            <w:r>
              <w:t>Blaadje uit reisdagboek</w:t>
            </w:r>
          </w:p>
          <w:p w14:paraId="7BF6AA35" w14:textId="31A56DDE" w:rsidR="00B12A70" w:rsidRPr="00417611" w:rsidRDefault="00B12A70" w:rsidP="00F33EAD">
            <w:pPr>
              <w:pStyle w:val="Std1"/>
            </w:pPr>
            <w: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67D64554" w14:textId="5DAD174D" w:rsidR="009809BB" w:rsidRDefault="00DF113C" w:rsidP="00975D63">
            <w:pPr>
              <w:pStyle w:val="Std1"/>
            </w:pPr>
            <w:r>
              <w:t>Werkblaadjes</w:t>
            </w:r>
          </w:p>
          <w:p w14:paraId="15D1F2BD" w14:textId="77777777" w:rsidR="00F33EAD" w:rsidRDefault="00F33EAD" w:rsidP="00F33EAD">
            <w:pPr>
              <w:pStyle w:val="Std1"/>
              <w:numPr>
                <w:ilvl w:val="0"/>
                <w:numId w:val="20"/>
              </w:numPr>
            </w:pPr>
            <w:r>
              <w:t>laag niveau (2)</w:t>
            </w:r>
          </w:p>
          <w:p w14:paraId="325A0B30" w14:textId="583C9571" w:rsidR="00F33EAD" w:rsidRDefault="00CF5EBC" w:rsidP="00F33EAD">
            <w:pPr>
              <w:pStyle w:val="Std1"/>
              <w:numPr>
                <w:ilvl w:val="0"/>
                <w:numId w:val="20"/>
              </w:numPr>
            </w:pPr>
            <w:r>
              <w:t>basisniveau</w:t>
            </w:r>
            <w:r w:rsidR="00F33EAD">
              <w:t xml:space="preserve"> (13)</w:t>
            </w:r>
          </w:p>
          <w:p w14:paraId="436BF1B3" w14:textId="77777777" w:rsidR="00F33EAD" w:rsidRDefault="00F33EAD" w:rsidP="00F33EAD">
            <w:pPr>
              <w:pStyle w:val="Std1"/>
              <w:numPr>
                <w:ilvl w:val="0"/>
                <w:numId w:val="20"/>
              </w:numPr>
            </w:pPr>
            <w:r>
              <w:t xml:space="preserve">hoog niveau (3) </w:t>
            </w:r>
          </w:p>
          <w:p w14:paraId="5463DAE9" w14:textId="4FFFF508" w:rsidR="00F33EAD" w:rsidRDefault="00F33EAD" w:rsidP="00975D63">
            <w:pPr>
              <w:pStyle w:val="Std1"/>
            </w:pPr>
            <w:r>
              <w:t>Verbetersleutels</w:t>
            </w:r>
          </w:p>
          <w:p w14:paraId="265BEF36" w14:textId="3DA63F94" w:rsidR="00F33EAD" w:rsidRDefault="00F33EAD" w:rsidP="00F33EAD">
            <w:pPr>
              <w:pStyle w:val="Std1"/>
              <w:numPr>
                <w:ilvl w:val="0"/>
                <w:numId w:val="20"/>
              </w:numPr>
            </w:pPr>
            <w:r>
              <w:t>laag niveau (2)</w:t>
            </w:r>
          </w:p>
          <w:p w14:paraId="2FF4BB51" w14:textId="0DC6DB8E" w:rsidR="00F33EAD" w:rsidRDefault="00CF5EBC" w:rsidP="00F33EAD">
            <w:pPr>
              <w:pStyle w:val="Std1"/>
              <w:numPr>
                <w:ilvl w:val="0"/>
                <w:numId w:val="20"/>
              </w:numPr>
            </w:pPr>
            <w:r>
              <w:t>basisniveau</w:t>
            </w:r>
            <w:r w:rsidR="00F33EAD">
              <w:t xml:space="preserve"> (6)</w:t>
            </w:r>
          </w:p>
          <w:p w14:paraId="29681491" w14:textId="07BF5662" w:rsidR="00F33EAD" w:rsidRDefault="00F33EAD" w:rsidP="00975D63">
            <w:pPr>
              <w:pStyle w:val="Std1"/>
              <w:numPr>
                <w:ilvl w:val="0"/>
                <w:numId w:val="20"/>
              </w:numPr>
            </w:pPr>
            <w:r>
              <w:t xml:space="preserve">hoog </w:t>
            </w:r>
            <w:r w:rsidR="00CF5EBC">
              <w:t>niveau (</w:t>
            </w:r>
            <w:r>
              <w:t>3)</w:t>
            </w:r>
          </w:p>
          <w:p w14:paraId="3E7458D7" w14:textId="77777777" w:rsidR="00DF113C" w:rsidRDefault="00DF113C" w:rsidP="00975D63">
            <w:pPr>
              <w:pStyle w:val="Std1"/>
            </w:pPr>
            <w:r>
              <w:t>Do</w:t>
            </w:r>
            <w:r w:rsidR="00F33EAD">
              <w:t>o</w:t>
            </w:r>
            <w:r>
              <w:t>s uit Bosnië-Herzegovina</w:t>
            </w:r>
          </w:p>
          <w:p w14:paraId="1F871800" w14:textId="77777777" w:rsidR="00B12A70" w:rsidRDefault="00B12A70" w:rsidP="00B12A70">
            <w:pPr>
              <w:pStyle w:val="Std1"/>
            </w:pPr>
            <w:r>
              <w:t>Filmpje</w:t>
            </w:r>
          </w:p>
          <w:p w14:paraId="1CB0893A" w14:textId="6B4820CA" w:rsidR="00B12A70" w:rsidRDefault="00B12A70" w:rsidP="00B12A70">
            <w:pPr>
              <w:pStyle w:val="Std1"/>
            </w:pPr>
            <w:r>
              <w:t>Reisdagboek</w:t>
            </w:r>
          </w:p>
          <w:p w14:paraId="49204734" w14:textId="3B8D25A6" w:rsidR="00B12A70" w:rsidRPr="00417611" w:rsidRDefault="00B12A70" w:rsidP="00B12A70">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1B26F5" w14:paraId="76671999" w14:textId="77777777" w:rsidTr="00BA5153">
        <w:trPr>
          <w:trHeight w:val="1134"/>
        </w:trPr>
        <w:tc>
          <w:tcPr>
            <w:tcW w:w="1418" w:type="dxa"/>
            <w:shd w:val="clear" w:color="auto" w:fill="auto"/>
          </w:tcPr>
          <w:p w14:paraId="7D0B0ACA" w14:textId="4FBE8800" w:rsidR="00BA5153" w:rsidRPr="00417611" w:rsidRDefault="004F3F8D" w:rsidP="005B7B69">
            <w:pPr>
              <w:pStyle w:val="Std1"/>
            </w:pPr>
            <w:r>
              <w:t>10</w:t>
            </w:r>
          </w:p>
        </w:tc>
        <w:tc>
          <w:tcPr>
            <w:tcW w:w="8930" w:type="dxa"/>
            <w:shd w:val="clear" w:color="auto" w:fill="auto"/>
          </w:tcPr>
          <w:p w14:paraId="45242B96" w14:textId="529AB454" w:rsidR="004F3F8D" w:rsidRDefault="001B26F5" w:rsidP="005B7B69">
            <w:pPr>
              <w:pStyle w:val="Std1"/>
              <w:rPr>
                <w:i/>
                <w:iCs/>
                <w:lang w:val="nl-BE"/>
              </w:rPr>
            </w:pPr>
            <w:r w:rsidRPr="001B26F5">
              <w:rPr>
                <w:i/>
                <w:iCs/>
                <w:lang w:val="nl-BE"/>
              </w:rPr>
              <w:t>Lkr doet de badg</w:t>
            </w:r>
            <w:r>
              <w:rPr>
                <w:i/>
                <w:iCs/>
                <w:lang w:val="nl-BE"/>
              </w:rPr>
              <w:t>e van Charlotte aan.</w:t>
            </w:r>
          </w:p>
          <w:p w14:paraId="2F36B867" w14:textId="614D0190" w:rsidR="001B26F5" w:rsidRDefault="001B26F5" w:rsidP="005B7B69">
            <w:pPr>
              <w:pStyle w:val="Std1"/>
              <w:rPr>
                <w:i/>
                <w:iCs/>
                <w:lang w:val="nl-BE"/>
              </w:rPr>
            </w:pPr>
          </w:p>
          <w:p w14:paraId="6241C95A" w14:textId="5200D1C0" w:rsidR="001B26F5" w:rsidRDefault="001B26F5" w:rsidP="005B7B69">
            <w:pPr>
              <w:pStyle w:val="Std1"/>
              <w:rPr>
                <w:lang w:val="nl-BE"/>
              </w:rPr>
            </w:pPr>
            <w:r>
              <w:rPr>
                <w:lang w:val="nl-BE"/>
              </w:rPr>
              <w:t>“Hello, We zijn aangekomen in Trinidad en Tobago, we zijn in de hoofdstad Port of Spain. Kijk eens goed rond, want hier zijn heel veel verschillende culturen. Daarom noemen ze Trinidad en Tobago ook wel eens het regenboogland. Wel jammer dat we hier niet een paar maanden geleden waren, want tijdens het Carnaval van Port of Spain zijn hier enorm veel mensen.”</w:t>
            </w:r>
          </w:p>
          <w:p w14:paraId="047B8CF8" w14:textId="56E8BDA4" w:rsidR="001B26F5" w:rsidRDefault="00C95213" w:rsidP="005B7B69">
            <w:pPr>
              <w:pStyle w:val="Std1"/>
              <w:rPr>
                <w:i/>
                <w:iCs/>
                <w:lang w:val="nl-BE"/>
              </w:rPr>
            </w:pPr>
            <w:r>
              <w:rPr>
                <w:i/>
                <w:iCs/>
                <w:lang w:val="nl-BE"/>
              </w:rPr>
              <w:t>Charlotte zet het filmpje op pauze.</w:t>
            </w:r>
          </w:p>
          <w:p w14:paraId="39C02A20" w14:textId="77777777" w:rsidR="00C95213" w:rsidRPr="00C95213" w:rsidRDefault="00C95213" w:rsidP="005B7B69">
            <w:pPr>
              <w:pStyle w:val="Std1"/>
              <w:rPr>
                <w:i/>
                <w:iCs/>
                <w:lang w:val="nl-BE"/>
              </w:rPr>
            </w:pPr>
          </w:p>
          <w:p w14:paraId="10AA7BE4" w14:textId="75BE4EF3" w:rsidR="001B26F5" w:rsidRDefault="001B26F5" w:rsidP="005B7B69">
            <w:pPr>
              <w:pStyle w:val="Std1"/>
              <w:rPr>
                <w:lang w:val="nl-BE"/>
              </w:rPr>
            </w:pPr>
            <w:r>
              <w:rPr>
                <w:lang w:val="nl-BE"/>
              </w:rPr>
              <w:t>“Wanneer zouden ze Carnaval vieren hier?”</w:t>
            </w:r>
          </w:p>
          <w:p w14:paraId="20E7A74E" w14:textId="5ABFEAAD" w:rsidR="001B26F5" w:rsidRDefault="00C95213" w:rsidP="005B7B69">
            <w:pPr>
              <w:pStyle w:val="Std1"/>
              <w:rPr>
                <w:i/>
                <w:iCs/>
                <w:lang w:val="nl-BE"/>
              </w:rPr>
            </w:pPr>
            <w:r>
              <w:rPr>
                <w:i/>
                <w:iCs/>
                <w:lang w:val="nl-BE"/>
              </w:rPr>
              <w:t>Charlotte zet het filmpje op play.</w:t>
            </w:r>
          </w:p>
          <w:p w14:paraId="0F9AE16B" w14:textId="77777777" w:rsidR="00C95213" w:rsidRPr="00C95213" w:rsidRDefault="00C95213" w:rsidP="005B7B69">
            <w:pPr>
              <w:pStyle w:val="Std1"/>
              <w:rPr>
                <w:i/>
                <w:iCs/>
                <w:lang w:val="nl-BE"/>
              </w:rPr>
            </w:pPr>
          </w:p>
          <w:p w14:paraId="0B42610F" w14:textId="32EF46B2" w:rsidR="001B26F5" w:rsidRDefault="001B26F5" w:rsidP="005B7B69">
            <w:pPr>
              <w:pStyle w:val="Std1"/>
              <w:rPr>
                <w:lang w:val="nl-BE"/>
              </w:rPr>
            </w:pPr>
            <w:r>
              <w:rPr>
                <w:lang w:val="nl-BE"/>
              </w:rPr>
              <w:t>“Ze vieren het hier een paar dagen na Pasen. En veel mensen verkleden zich dan of smeren verf op hun gezicht en lichaam.”</w:t>
            </w:r>
          </w:p>
          <w:p w14:paraId="6948EB19" w14:textId="77777777" w:rsidR="00C95213" w:rsidRDefault="00C95213" w:rsidP="00C95213">
            <w:pPr>
              <w:pStyle w:val="Std1"/>
              <w:rPr>
                <w:i/>
                <w:iCs/>
                <w:lang w:val="nl-BE"/>
              </w:rPr>
            </w:pPr>
            <w:r>
              <w:rPr>
                <w:i/>
                <w:iCs/>
                <w:lang w:val="nl-BE"/>
              </w:rPr>
              <w:t>Charlotte zet het filmpje op pauze.</w:t>
            </w:r>
          </w:p>
          <w:p w14:paraId="2077E273" w14:textId="323709B4" w:rsidR="001B26F5" w:rsidRDefault="001B26F5" w:rsidP="005B7B69">
            <w:pPr>
              <w:pStyle w:val="Std1"/>
              <w:rPr>
                <w:lang w:val="nl-BE"/>
              </w:rPr>
            </w:pPr>
          </w:p>
          <w:p w14:paraId="047C1383" w14:textId="456B1758" w:rsidR="001B26F5" w:rsidRDefault="001B26F5" w:rsidP="005B7B69">
            <w:pPr>
              <w:pStyle w:val="Std1"/>
              <w:rPr>
                <w:lang w:val="nl-BE"/>
              </w:rPr>
            </w:pPr>
            <w:r>
              <w:rPr>
                <w:lang w:val="nl-BE"/>
              </w:rPr>
              <w:t>“Waar zijn jullie bang van?”</w:t>
            </w:r>
          </w:p>
          <w:p w14:paraId="386B6542" w14:textId="7A6C09F3" w:rsidR="001B26F5" w:rsidRDefault="00C95213" w:rsidP="005B7B69">
            <w:pPr>
              <w:pStyle w:val="Std1"/>
              <w:rPr>
                <w:i/>
                <w:iCs/>
                <w:lang w:val="nl-BE"/>
              </w:rPr>
            </w:pPr>
            <w:r>
              <w:rPr>
                <w:i/>
                <w:iCs/>
                <w:lang w:val="nl-BE"/>
              </w:rPr>
              <w:t>Charlotte zet het filmpje op play</w:t>
            </w:r>
          </w:p>
          <w:p w14:paraId="1DC69628" w14:textId="77777777" w:rsidR="00C95213" w:rsidRDefault="00C95213" w:rsidP="005B7B69">
            <w:pPr>
              <w:pStyle w:val="Std1"/>
              <w:rPr>
                <w:lang w:val="nl-BE"/>
              </w:rPr>
            </w:pPr>
          </w:p>
          <w:p w14:paraId="6C10F735" w14:textId="6759875C" w:rsidR="00C95213" w:rsidRDefault="001B26F5" w:rsidP="005B7B69">
            <w:pPr>
              <w:pStyle w:val="Std1"/>
              <w:rPr>
                <w:lang w:val="nl-BE"/>
              </w:rPr>
            </w:pPr>
            <w:r>
              <w:rPr>
                <w:lang w:val="nl-BE"/>
              </w:rPr>
              <w:t xml:space="preserve">“Wel in Trinidad en Tobago zijn ze bang van Jumbie. Dat is een boze geest. Ze hebben Jumbie paddenstoelen, jumbie kralen en de jumbievogel. Er leven nog meer coole dieren in Trinidad en Tobago. Zoals de Anaconda en De mantarog. De Trinidadianen </w:t>
            </w:r>
            <w:r w:rsidR="00C95213">
              <w:rPr>
                <w:lang w:val="nl-BE"/>
              </w:rPr>
              <w:t>houden van dierenraces, van een soort dier.”</w:t>
            </w:r>
          </w:p>
          <w:p w14:paraId="2D700675" w14:textId="77777777" w:rsidR="00C95213" w:rsidRDefault="00C95213" w:rsidP="00C95213">
            <w:pPr>
              <w:pStyle w:val="Std1"/>
              <w:rPr>
                <w:i/>
                <w:iCs/>
                <w:lang w:val="nl-BE"/>
              </w:rPr>
            </w:pPr>
            <w:r>
              <w:rPr>
                <w:i/>
                <w:iCs/>
                <w:lang w:val="nl-BE"/>
              </w:rPr>
              <w:t>Charlotte zet het filmpje op pauze.</w:t>
            </w:r>
          </w:p>
          <w:p w14:paraId="337AF54A" w14:textId="77777777" w:rsidR="00C95213" w:rsidRDefault="00C95213" w:rsidP="005B7B69">
            <w:pPr>
              <w:pStyle w:val="Std1"/>
              <w:rPr>
                <w:lang w:val="nl-BE"/>
              </w:rPr>
            </w:pPr>
          </w:p>
          <w:p w14:paraId="42AB01BF" w14:textId="432110C3" w:rsidR="001B26F5" w:rsidRPr="001B26F5" w:rsidRDefault="00C95213" w:rsidP="005B7B69">
            <w:pPr>
              <w:pStyle w:val="Std1"/>
              <w:rPr>
                <w:lang w:val="nl-BE"/>
              </w:rPr>
            </w:pPr>
            <w:r>
              <w:rPr>
                <w:lang w:val="nl-BE"/>
              </w:rPr>
              <w:lastRenderedPageBreak/>
              <w:t>“Welk dier denken jullie?”</w:t>
            </w:r>
          </w:p>
          <w:p w14:paraId="6A29F5F2" w14:textId="21323447" w:rsidR="004F3F8D" w:rsidRDefault="00C95213" w:rsidP="005B7B69">
            <w:pPr>
              <w:pStyle w:val="Std1"/>
              <w:rPr>
                <w:i/>
                <w:iCs/>
                <w:lang w:val="nl-BE"/>
              </w:rPr>
            </w:pPr>
            <w:r>
              <w:rPr>
                <w:i/>
                <w:iCs/>
                <w:lang w:val="nl-BE"/>
              </w:rPr>
              <w:t>Charlotte zet het filmpje op play</w:t>
            </w:r>
          </w:p>
          <w:p w14:paraId="1E0C465C" w14:textId="77777777" w:rsidR="00C95213" w:rsidRDefault="00C95213" w:rsidP="005B7B69">
            <w:pPr>
              <w:pStyle w:val="Std1"/>
              <w:rPr>
                <w:b/>
                <w:bCs/>
                <w:lang w:val="nl-BE"/>
              </w:rPr>
            </w:pPr>
          </w:p>
          <w:p w14:paraId="47613EDE" w14:textId="77777777" w:rsidR="00C95213" w:rsidRDefault="00C95213" w:rsidP="005B7B69">
            <w:pPr>
              <w:pStyle w:val="Std1"/>
              <w:rPr>
                <w:lang w:val="nl-BE"/>
              </w:rPr>
            </w:pPr>
            <w:r>
              <w:rPr>
                <w:lang w:val="nl-BE"/>
              </w:rPr>
              <w:t>“Ze houden veel van geitenraces.”</w:t>
            </w:r>
          </w:p>
          <w:p w14:paraId="5BCA2E82" w14:textId="1919CC24" w:rsidR="00C95213" w:rsidRPr="00C95213" w:rsidRDefault="00C95213" w:rsidP="005B7B69">
            <w:pPr>
              <w:pStyle w:val="Std1"/>
              <w:rPr>
                <w:i/>
                <w:iCs/>
                <w:lang w:val="nl-BE"/>
              </w:rPr>
            </w:pPr>
            <w:r>
              <w:rPr>
                <w:i/>
                <w:iCs/>
                <w:lang w:val="nl-BE"/>
              </w:rPr>
              <w:t>Lkr doet badge van Charlotte af.</w:t>
            </w:r>
          </w:p>
        </w:tc>
      </w:tr>
      <w:tr w:rsidR="0027641E" w:rsidRPr="00417611" w14:paraId="189952AB" w14:textId="77777777" w:rsidTr="00F17906">
        <w:trPr>
          <w:trHeight w:val="227"/>
        </w:trPr>
        <w:tc>
          <w:tcPr>
            <w:tcW w:w="10348" w:type="dxa"/>
            <w:gridSpan w:val="2"/>
            <w:shd w:val="clear" w:color="auto" w:fill="auto"/>
          </w:tcPr>
          <w:p w14:paraId="53344DCB" w14:textId="08C8F2C8" w:rsidR="0027641E" w:rsidRPr="00417611" w:rsidRDefault="0027641E" w:rsidP="00166D90">
            <w:pPr>
              <w:pStyle w:val="TM1"/>
              <w:keepNext/>
              <w:jc w:val="center"/>
            </w:pPr>
            <w:r w:rsidRPr="00417611">
              <w:lastRenderedPageBreak/>
              <w:t xml:space="preserve">Leerfase 1 </w:t>
            </w:r>
            <w:r>
              <w:rPr>
                <w:b w:val="0"/>
              </w:rPr>
              <w:t>(verwervings</w:t>
            </w:r>
            <w:r w:rsidR="00CF5EBC">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417611" w14:paraId="5AFC4958" w14:textId="77777777" w:rsidTr="00BA5153">
        <w:trPr>
          <w:trHeight w:val="1134"/>
        </w:trPr>
        <w:tc>
          <w:tcPr>
            <w:tcW w:w="1418" w:type="dxa"/>
            <w:shd w:val="clear" w:color="auto" w:fill="auto"/>
          </w:tcPr>
          <w:p w14:paraId="4CFC7425" w14:textId="184D8CEA" w:rsidR="00BA5153" w:rsidRPr="00417611" w:rsidRDefault="004F3F8D" w:rsidP="00F17906">
            <w:pPr>
              <w:pStyle w:val="Std1"/>
            </w:pPr>
            <w:r>
              <w:t>10</w:t>
            </w:r>
          </w:p>
        </w:tc>
        <w:tc>
          <w:tcPr>
            <w:tcW w:w="8930" w:type="dxa"/>
            <w:shd w:val="clear" w:color="auto" w:fill="auto"/>
          </w:tcPr>
          <w:p w14:paraId="0AFD9A1A" w14:textId="59BE5998" w:rsidR="000F36A0" w:rsidRDefault="000F36A0" w:rsidP="00F17906">
            <w:pPr>
              <w:pStyle w:val="Std1"/>
              <w:rPr>
                <w:i/>
                <w:iCs/>
              </w:rPr>
            </w:pPr>
            <w:r>
              <w:rPr>
                <w:i/>
                <w:iCs/>
              </w:rPr>
              <w:t>Lkr tekent dit op het bord:</w:t>
            </w:r>
          </w:p>
          <w:p w14:paraId="768007F6" w14:textId="77777777" w:rsidR="000F36A0" w:rsidRDefault="000F36A0" w:rsidP="00F17906">
            <w:pPr>
              <w:pStyle w:val="Std1"/>
              <w:rPr>
                <w:i/>
                <w:iCs/>
              </w:rPr>
            </w:pPr>
          </w:p>
          <w:tbl>
            <w:tblPr>
              <w:tblStyle w:val="Tabelraster"/>
              <w:tblW w:w="0" w:type="auto"/>
              <w:tblLook w:val="04A0" w:firstRow="1" w:lastRow="0" w:firstColumn="1" w:lastColumn="0" w:noHBand="0" w:noVBand="1"/>
            </w:tblPr>
            <w:tblGrid>
              <w:gridCol w:w="2176"/>
              <w:gridCol w:w="2176"/>
              <w:gridCol w:w="2176"/>
              <w:gridCol w:w="2176"/>
            </w:tblGrid>
            <w:tr w:rsidR="000F36A0" w14:paraId="00E2E73D" w14:textId="77777777" w:rsidTr="000F36A0">
              <w:tc>
                <w:tcPr>
                  <w:tcW w:w="2176" w:type="dxa"/>
                  <w:shd w:val="clear" w:color="auto" w:fill="FF0000"/>
                </w:tcPr>
                <w:p w14:paraId="406B8675" w14:textId="77777777" w:rsidR="000F36A0" w:rsidRDefault="000F36A0" w:rsidP="00F17906">
                  <w:pPr>
                    <w:pStyle w:val="Std1"/>
                    <w:rPr>
                      <w:i/>
                      <w:iCs/>
                    </w:rPr>
                  </w:pPr>
                </w:p>
              </w:tc>
              <w:tc>
                <w:tcPr>
                  <w:tcW w:w="2176" w:type="dxa"/>
                  <w:shd w:val="clear" w:color="auto" w:fill="FF0000"/>
                </w:tcPr>
                <w:p w14:paraId="78120E18" w14:textId="77777777" w:rsidR="000F36A0" w:rsidRDefault="000F36A0" w:rsidP="00F17906">
                  <w:pPr>
                    <w:pStyle w:val="Std1"/>
                    <w:rPr>
                      <w:i/>
                      <w:iCs/>
                    </w:rPr>
                  </w:pPr>
                </w:p>
              </w:tc>
              <w:tc>
                <w:tcPr>
                  <w:tcW w:w="2176" w:type="dxa"/>
                  <w:shd w:val="clear" w:color="auto" w:fill="FF0000"/>
                </w:tcPr>
                <w:p w14:paraId="67B39585" w14:textId="77777777" w:rsidR="000F36A0" w:rsidRDefault="000F36A0" w:rsidP="00F17906">
                  <w:pPr>
                    <w:pStyle w:val="Std1"/>
                    <w:rPr>
                      <w:i/>
                      <w:iCs/>
                    </w:rPr>
                  </w:pPr>
                </w:p>
              </w:tc>
              <w:tc>
                <w:tcPr>
                  <w:tcW w:w="2176" w:type="dxa"/>
                  <w:shd w:val="clear" w:color="auto" w:fill="FF0000"/>
                </w:tcPr>
                <w:p w14:paraId="6F7BF13F" w14:textId="77777777" w:rsidR="000F36A0" w:rsidRDefault="000F36A0" w:rsidP="00F17906">
                  <w:pPr>
                    <w:pStyle w:val="Std1"/>
                    <w:rPr>
                      <w:i/>
                      <w:iCs/>
                    </w:rPr>
                  </w:pPr>
                </w:p>
              </w:tc>
            </w:tr>
            <w:tr w:rsidR="000F36A0" w14:paraId="5761FAB9" w14:textId="77777777" w:rsidTr="000F36A0">
              <w:tc>
                <w:tcPr>
                  <w:tcW w:w="2176" w:type="dxa"/>
                </w:tcPr>
                <w:p w14:paraId="1BCDD1A0" w14:textId="77777777" w:rsidR="000F36A0" w:rsidRDefault="000F36A0" w:rsidP="00F17906">
                  <w:pPr>
                    <w:pStyle w:val="Std1"/>
                    <w:rPr>
                      <w:i/>
                      <w:iCs/>
                    </w:rPr>
                  </w:pPr>
                </w:p>
              </w:tc>
              <w:tc>
                <w:tcPr>
                  <w:tcW w:w="2176" w:type="dxa"/>
                </w:tcPr>
                <w:p w14:paraId="41EF9F06" w14:textId="77777777" w:rsidR="000F36A0" w:rsidRDefault="000F36A0" w:rsidP="00F17906">
                  <w:pPr>
                    <w:pStyle w:val="Std1"/>
                    <w:rPr>
                      <w:i/>
                      <w:iCs/>
                    </w:rPr>
                  </w:pPr>
                </w:p>
              </w:tc>
              <w:tc>
                <w:tcPr>
                  <w:tcW w:w="2176" w:type="dxa"/>
                </w:tcPr>
                <w:p w14:paraId="20B47B7E" w14:textId="77777777" w:rsidR="000F36A0" w:rsidRDefault="000F36A0" w:rsidP="00F17906">
                  <w:pPr>
                    <w:pStyle w:val="Std1"/>
                    <w:rPr>
                      <w:i/>
                      <w:iCs/>
                    </w:rPr>
                  </w:pPr>
                </w:p>
              </w:tc>
              <w:tc>
                <w:tcPr>
                  <w:tcW w:w="2176" w:type="dxa"/>
                </w:tcPr>
                <w:p w14:paraId="46F24586" w14:textId="77777777" w:rsidR="000F36A0" w:rsidRDefault="000F36A0" w:rsidP="00F17906">
                  <w:pPr>
                    <w:pStyle w:val="Std1"/>
                    <w:rPr>
                      <w:i/>
                      <w:iCs/>
                    </w:rPr>
                  </w:pPr>
                </w:p>
              </w:tc>
            </w:tr>
            <w:tr w:rsidR="000F36A0" w14:paraId="12907520" w14:textId="77777777" w:rsidTr="000F36A0">
              <w:tc>
                <w:tcPr>
                  <w:tcW w:w="2176" w:type="dxa"/>
                </w:tcPr>
                <w:p w14:paraId="64DC6B43" w14:textId="77777777" w:rsidR="000F36A0" w:rsidRDefault="000F36A0" w:rsidP="00F17906">
                  <w:pPr>
                    <w:pStyle w:val="Std1"/>
                    <w:rPr>
                      <w:i/>
                      <w:iCs/>
                    </w:rPr>
                  </w:pPr>
                </w:p>
              </w:tc>
              <w:tc>
                <w:tcPr>
                  <w:tcW w:w="2176" w:type="dxa"/>
                </w:tcPr>
                <w:p w14:paraId="770BE44B" w14:textId="77777777" w:rsidR="000F36A0" w:rsidRDefault="000F36A0" w:rsidP="00F17906">
                  <w:pPr>
                    <w:pStyle w:val="Std1"/>
                    <w:rPr>
                      <w:i/>
                      <w:iCs/>
                    </w:rPr>
                  </w:pPr>
                </w:p>
              </w:tc>
              <w:tc>
                <w:tcPr>
                  <w:tcW w:w="2176" w:type="dxa"/>
                </w:tcPr>
                <w:p w14:paraId="1E421439" w14:textId="77777777" w:rsidR="000F36A0" w:rsidRDefault="000F36A0" w:rsidP="00F17906">
                  <w:pPr>
                    <w:pStyle w:val="Std1"/>
                    <w:rPr>
                      <w:i/>
                      <w:iCs/>
                    </w:rPr>
                  </w:pPr>
                </w:p>
              </w:tc>
              <w:tc>
                <w:tcPr>
                  <w:tcW w:w="2176" w:type="dxa"/>
                </w:tcPr>
                <w:p w14:paraId="680E95A9" w14:textId="77777777" w:rsidR="000F36A0" w:rsidRDefault="000F36A0" w:rsidP="00F17906">
                  <w:pPr>
                    <w:pStyle w:val="Std1"/>
                    <w:rPr>
                      <w:i/>
                      <w:iCs/>
                    </w:rPr>
                  </w:pPr>
                </w:p>
              </w:tc>
            </w:tr>
            <w:tr w:rsidR="000F36A0" w14:paraId="36821725" w14:textId="77777777" w:rsidTr="000F36A0">
              <w:tc>
                <w:tcPr>
                  <w:tcW w:w="2176" w:type="dxa"/>
                </w:tcPr>
                <w:p w14:paraId="4AEA0259" w14:textId="77777777" w:rsidR="000F36A0" w:rsidRDefault="000F36A0" w:rsidP="00F17906">
                  <w:pPr>
                    <w:pStyle w:val="Std1"/>
                    <w:rPr>
                      <w:i/>
                      <w:iCs/>
                    </w:rPr>
                  </w:pPr>
                </w:p>
              </w:tc>
              <w:tc>
                <w:tcPr>
                  <w:tcW w:w="2176" w:type="dxa"/>
                </w:tcPr>
                <w:p w14:paraId="0E68F33E" w14:textId="77777777" w:rsidR="000F36A0" w:rsidRDefault="000F36A0" w:rsidP="00F17906">
                  <w:pPr>
                    <w:pStyle w:val="Std1"/>
                    <w:rPr>
                      <w:i/>
                      <w:iCs/>
                    </w:rPr>
                  </w:pPr>
                </w:p>
              </w:tc>
              <w:tc>
                <w:tcPr>
                  <w:tcW w:w="2176" w:type="dxa"/>
                </w:tcPr>
                <w:p w14:paraId="6B483C01" w14:textId="77777777" w:rsidR="000F36A0" w:rsidRDefault="000F36A0" w:rsidP="00F17906">
                  <w:pPr>
                    <w:pStyle w:val="Std1"/>
                    <w:rPr>
                      <w:i/>
                      <w:iCs/>
                    </w:rPr>
                  </w:pPr>
                </w:p>
              </w:tc>
              <w:tc>
                <w:tcPr>
                  <w:tcW w:w="2176" w:type="dxa"/>
                </w:tcPr>
                <w:p w14:paraId="4D32F231" w14:textId="77777777" w:rsidR="000F36A0" w:rsidRDefault="000F36A0" w:rsidP="00F17906">
                  <w:pPr>
                    <w:pStyle w:val="Std1"/>
                    <w:rPr>
                      <w:i/>
                      <w:iCs/>
                    </w:rPr>
                  </w:pPr>
                </w:p>
              </w:tc>
            </w:tr>
          </w:tbl>
          <w:p w14:paraId="16C32868" w14:textId="77777777" w:rsidR="000F36A0" w:rsidRPr="000F36A0" w:rsidRDefault="000F36A0" w:rsidP="00F17906">
            <w:pPr>
              <w:pStyle w:val="Std1"/>
              <w:rPr>
                <w:i/>
                <w:iCs/>
              </w:rPr>
            </w:pPr>
          </w:p>
          <w:p w14:paraId="3DF6A8F1" w14:textId="0CDAA62C" w:rsidR="004F3F8D" w:rsidRDefault="000F36A0" w:rsidP="00F17906">
            <w:pPr>
              <w:pStyle w:val="Std1"/>
            </w:pPr>
            <w:r>
              <w:t>Lkr: Welke breuk staat hier op bord?</w:t>
            </w:r>
          </w:p>
          <w:p w14:paraId="5A78701A" w14:textId="64310067" w:rsidR="000F36A0" w:rsidRDefault="000F36A0" w:rsidP="00F17906">
            <w:pPr>
              <w:pStyle w:val="Std1"/>
              <w:rPr>
                <w:color w:val="9BBB59" w:themeColor="accent3"/>
              </w:rPr>
            </w:pPr>
            <w:r>
              <w:rPr>
                <w:color w:val="9BBB59" w:themeColor="accent3"/>
              </w:rPr>
              <w:t>1 op 4 of 4 op 16</w:t>
            </w:r>
          </w:p>
          <w:p w14:paraId="0651278A" w14:textId="1913F264" w:rsidR="000F36A0" w:rsidRDefault="000F36A0" w:rsidP="00F17906">
            <w:pPr>
              <w:pStyle w:val="Std1"/>
            </w:pPr>
          </w:p>
          <w:p w14:paraId="2D46ABDD" w14:textId="6C825556" w:rsidR="000F36A0" w:rsidRDefault="000F36A0" w:rsidP="00F17906">
            <w:pPr>
              <w:pStyle w:val="Std1"/>
              <w:rPr>
                <w:i/>
                <w:iCs/>
              </w:rPr>
            </w:pPr>
            <w:r>
              <w:rPr>
                <w:i/>
                <w:iCs/>
              </w:rPr>
              <w:t xml:space="preserve">Lkr schrijft naast de tabel met rood </w:t>
            </w:r>
            <m:oMath>
              <m:f>
                <m:fPr>
                  <m:ctrlPr>
                    <w:rPr>
                      <w:rFonts w:ascii="Cambria Math" w:hAnsi="Cambria Math"/>
                      <w:i/>
                      <w:iCs/>
                    </w:rPr>
                  </m:ctrlPr>
                </m:fPr>
                <m:num>
                  <m:r>
                    <w:rPr>
                      <w:rFonts w:ascii="Cambria Math" w:hAnsi="Cambria Math"/>
                    </w:rPr>
                    <m:t>4</m:t>
                  </m:r>
                </m:num>
                <m:den>
                  <m:r>
                    <w:rPr>
                      <w:rFonts w:ascii="Cambria Math" w:hAnsi="Cambria Math"/>
                    </w:rPr>
                    <m:t>16</m:t>
                  </m:r>
                </m:den>
              </m:f>
            </m:oMath>
            <w:r>
              <w:rPr>
                <w:i/>
                <w:iCs/>
              </w:rPr>
              <w:t>.</w:t>
            </w:r>
          </w:p>
          <w:p w14:paraId="0562861B" w14:textId="2FBF5D53" w:rsidR="000F36A0" w:rsidRDefault="000F36A0" w:rsidP="00F17906">
            <w:pPr>
              <w:pStyle w:val="Std1"/>
              <w:rPr>
                <w:i/>
                <w:iCs/>
              </w:rPr>
            </w:pPr>
          </w:p>
          <w:p w14:paraId="03BA4EF7" w14:textId="1D740AD0" w:rsidR="000F36A0" w:rsidRDefault="000F36A0" w:rsidP="00F17906">
            <w:pPr>
              <w:pStyle w:val="Std1"/>
            </w:pPr>
            <w:r>
              <w:t>Lkr: Ik zou deze breuk graag delen in 4 gelijke delen. Hoeveel van de rode blokjes moet ik dan aanduiden?</w:t>
            </w:r>
          </w:p>
          <w:p w14:paraId="240AADF6" w14:textId="48C06B57" w:rsidR="000F36A0" w:rsidRDefault="000F36A0" w:rsidP="00F17906">
            <w:pPr>
              <w:pStyle w:val="Std1"/>
            </w:pPr>
          </w:p>
          <w:p w14:paraId="18E2D28F" w14:textId="50B6CC5E" w:rsidR="000F36A0" w:rsidRDefault="000F36A0" w:rsidP="00F17906">
            <w:pPr>
              <w:pStyle w:val="Std1"/>
              <w:rPr>
                <w:i/>
                <w:iCs/>
              </w:rPr>
            </w:pPr>
            <w:r>
              <w:rPr>
                <w:i/>
                <w:iCs/>
              </w:rPr>
              <w:t>Lkr vult tekening aan:</w:t>
            </w:r>
          </w:p>
          <w:tbl>
            <w:tblPr>
              <w:tblStyle w:val="Tabelraster"/>
              <w:tblW w:w="0" w:type="auto"/>
              <w:tblLook w:val="04A0" w:firstRow="1" w:lastRow="0" w:firstColumn="1" w:lastColumn="0" w:noHBand="0" w:noVBand="1"/>
            </w:tblPr>
            <w:tblGrid>
              <w:gridCol w:w="2176"/>
              <w:gridCol w:w="2176"/>
              <w:gridCol w:w="2176"/>
              <w:gridCol w:w="2176"/>
            </w:tblGrid>
            <w:tr w:rsidR="000F36A0" w14:paraId="508B0536" w14:textId="77777777" w:rsidTr="000F36A0">
              <w:tc>
                <w:tcPr>
                  <w:tcW w:w="2176" w:type="dxa"/>
                  <w:shd w:val="clear" w:color="auto" w:fill="FF0000"/>
                </w:tcPr>
                <w:p w14:paraId="1BF224EB" w14:textId="04EA6909" w:rsidR="000F36A0" w:rsidRDefault="000F36A0" w:rsidP="00F17906">
                  <w:pPr>
                    <w:pStyle w:val="Std1"/>
                    <w:rPr>
                      <w:i/>
                      <w:iCs/>
                    </w:rPr>
                  </w:pPr>
                  <w:r>
                    <w:rPr>
                      <w:i/>
                      <w:iCs/>
                      <w:noProof/>
                    </w:rPr>
                    <mc:AlternateContent>
                      <mc:Choice Requires="wpi">
                        <w:drawing>
                          <wp:anchor distT="0" distB="0" distL="114300" distR="114300" simplePos="0" relativeHeight="251668992" behindDoc="0" locked="0" layoutInCell="1" allowOverlap="1" wp14:anchorId="3F17AAE6" wp14:editId="2618EF31">
                            <wp:simplePos x="0" y="0"/>
                            <wp:positionH relativeFrom="column">
                              <wp:posOffset>-53340</wp:posOffset>
                            </wp:positionH>
                            <wp:positionV relativeFrom="paragraph">
                              <wp:posOffset>3810</wp:posOffset>
                            </wp:positionV>
                            <wp:extent cx="1346330" cy="132080"/>
                            <wp:effectExtent l="38100" t="38100" r="44450" b="58420"/>
                            <wp:wrapNone/>
                            <wp:docPr id="12" name="Inkt 12"/>
                            <wp:cNvGraphicFramePr/>
                            <a:graphic xmlns:a="http://schemas.openxmlformats.org/drawingml/2006/main">
                              <a:graphicData uri="http://schemas.microsoft.com/office/word/2010/wordprocessingInk">
                                <w14:contentPart bwMode="auto" r:id="rId16">
                                  <w14:nvContentPartPr>
                                    <w14:cNvContentPartPr/>
                                  </w14:nvContentPartPr>
                                  <w14:xfrm>
                                    <a:off x="0" y="0"/>
                                    <a:ext cx="1346330" cy="132080"/>
                                  </w14:xfrm>
                                </w14:contentPart>
                              </a:graphicData>
                            </a:graphic>
                          </wp:anchor>
                        </w:drawing>
                      </mc:Choice>
                      <mc:Fallback>
                        <w:pict>
                          <v:shapetype w14:anchorId="59AEB15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t 12" o:spid="_x0000_s1026" type="#_x0000_t75" style="position:absolute;margin-left:-4.9pt;margin-top:-.4pt;width:107.4pt;height:11.8pt;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">
                            <v:imagedata r:id="rId17" o:title=""/>
                          </v:shape>
                        </w:pict>
                      </mc:Fallback>
                    </mc:AlternateContent>
                  </w:r>
                </w:p>
              </w:tc>
              <w:tc>
                <w:tcPr>
                  <w:tcW w:w="2176" w:type="dxa"/>
                  <w:shd w:val="clear" w:color="auto" w:fill="FF0000"/>
                </w:tcPr>
                <w:p w14:paraId="337F1939" w14:textId="77777777" w:rsidR="000F36A0" w:rsidRDefault="000F36A0" w:rsidP="00F17906">
                  <w:pPr>
                    <w:pStyle w:val="Std1"/>
                    <w:rPr>
                      <w:i/>
                      <w:iCs/>
                    </w:rPr>
                  </w:pPr>
                </w:p>
              </w:tc>
              <w:tc>
                <w:tcPr>
                  <w:tcW w:w="2176" w:type="dxa"/>
                  <w:shd w:val="clear" w:color="auto" w:fill="FF0000"/>
                </w:tcPr>
                <w:p w14:paraId="2DF76EFC" w14:textId="77777777" w:rsidR="000F36A0" w:rsidRDefault="000F36A0" w:rsidP="00F17906">
                  <w:pPr>
                    <w:pStyle w:val="Std1"/>
                    <w:rPr>
                      <w:i/>
                      <w:iCs/>
                    </w:rPr>
                  </w:pPr>
                </w:p>
              </w:tc>
              <w:tc>
                <w:tcPr>
                  <w:tcW w:w="2176" w:type="dxa"/>
                  <w:shd w:val="clear" w:color="auto" w:fill="FF0000"/>
                </w:tcPr>
                <w:p w14:paraId="086973C5" w14:textId="77777777" w:rsidR="000F36A0" w:rsidRDefault="000F36A0" w:rsidP="00F17906">
                  <w:pPr>
                    <w:pStyle w:val="Std1"/>
                    <w:rPr>
                      <w:i/>
                      <w:iCs/>
                    </w:rPr>
                  </w:pPr>
                </w:p>
              </w:tc>
            </w:tr>
            <w:tr w:rsidR="000F36A0" w14:paraId="5A4502E7" w14:textId="77777777" w:rsidTr="000F36A0">
              <w:tc>
                <w:tcPr>
                  <w:tcW w:w="2176" w:type="dxa"/>
                </w:tcPr>
                <w:p w14:paraId="0053CEC0" w14:textId="77777777" w:rsidR="000F36A0" w:rsidRDefault="000F36A0" w:rsidP="00F17906">
                  <w:pPr>
                    <w:pStyle w:val="Std1"/>
                    <w:rPr>
                      <w:i/>
                      <w:iCs/>
                    </w:rPr>
                  </w:pPr>
                </w:p>
              </w:tc>
              <w:tc>
                <w:tcPr>
                  <w:tcW w:w="2176" w:type="dxa"/>
                </w:tcPr>
                <w:p w14:paraId="2A2F3EF8" w14:textId="77777777" w:rsidR="000F36A0" w:rsidRDefault="000F36A0" w:rsidP="00F17906">
                  <w:pPr>
                    <w:pStyle w:val="Std1"/>
                    <w:rPr>
                      <w:i/>
                      <w:iCs/>
                    </w:rPr>
                  </w:pPr>
                </w:p>
              </w:tc>
              <w:tc>
                <w:tcPr>
                  <w:tcW w:w="2176" w:type="dxa"/>
                </w:tcPr>
                <w:p w14:paraId="718F71CE" w14:textId="77777777" w:rsidR="000F36A0" w:rsidRDefault="000F36A0" w:rsidP="00F17906">
                  <w:pPr>
                    <w:pStyle w:val="Std1"/>
                    <w:rPr>
                      <w:i/>
                      <w:iCs/>
                    </w:rPr>
                  </w:pPr>
                </w:p>
              </w:tc>
              <w:tc>
                <w:tcPr>
                  <w:tcW w:w="2176" w:type="dxa"/>
                </w:tcPr>
                <w:p w14:paraId="270DDF87" w14:textId="77777777" w:rsidR="000F36A0" w:rsidRDefault="000F36A0" w:rsidP="00F17906">
                  <w:pPr>
                    <w:pStyle w:val="Std1"/>
                    <w:rPr>
                      <w:i/>
                      <w:iCs/>
                    </w:rPr>
                  </w:pPr>
                </w:p>
              </w:tc>
            </w:tr>
            <w:tr w:rsidR="000F36A0" w14:paraId="1A9FDB6E" w14:textId="77777777" w:rsidTr="000F36A0">
              <w:tc>
                <w:tcPr>
                  <w:tcW w:w="2176" w:type="dxa"/>
                </w:tcPr>
                <w:p w14:paraId="248D2EFD" w14:textId="77777777" w:rsidR="000F36A0" w:rsidRDefault="000F36A0" w:rsidP="00F17906">
                  <w:pPr>
                    <w:pStyle w:val="Std1"/>
                    <w:rPr>
                      <w:i/>
                      <w:iCs/>
                    </w:rPr>
                  </w:pPr>
                </w:p>
              </w:tc>
              <w:tc>
                <w:tcPr>
                  <w:tcW w:w="2176" w:type="dxa"/>
                </w:tcPr>
                <w:p w14:paraId="575055EF" w14:textId="77777777" w:rsidR="000F36A0" w:rsidRDefault="000F36A0" w:rsidP="00F17906">
                  <w:pPr>
                    <w:pStyle w:val="Std1"/>
                    <w:rPr>
                      <w:i/>
                      <w:iCs/>
                    </w:rPr>
                  </w:pPr>
                </w:p>
              </w:tc>
              <w:tc>
                <w:tcPr>
                  <w:tcW w:w="2176" w:type="dxa"/>
                </w:tcPr>
                <w:p w14:paraId="3FFD8A3D" w14:textId="77777777" w:rsidR="000F36A0" w:rsidRDefault="000F36A0" w:rsidP="00F17906">
                  <w:pPr>
                    <w:pStyle w:val="Std1"/>
                    <w:rPr>
                      <w:i/>
                      <w:iCs/>
                    </w:rPr>
                  </w:pPr>
                </w:p>
              </w:tc>
              <w:tc>
                <w:tcPr>
                  <w:tcW w:w="2176" w:type="dxa"/>
                </w:tcPr>
                <w:p w14:paraId="7CAD2CE2" w14:textId="77777777" w:rsidR="000F36A0" w:rsidRDefault="000F36A0" w:rsidP="00F17906">
                  <w:pPr>
                    <w:pStyle w:val="Std1"/>
                    <w:rPr>
                      <w:i/>
                      <w:iCs/>
                    </w:rPr>
                  </w:pPr>
                </w:p>
              </w:tc>
            </w:tr>
            <w:tr w:rsidR="000F36A0" w14:paraId="656069D8" w14:textId="77777777" w:rsidTr="000F36A0">
              <w:tc>
                <w:tcPr>
                  <w:tcW w:w="2176" w:type="dxa"/>
                </w:tcPr>
                <w:p w14:paraId="01B1D239" w14:textId="77777777" w:rsidR="000F36A0" w:rsidRDefault="000F36A0" w:rsidP="00F17906">
                  <w:pPr>
                    <w:pStyle w:val="Std1"/>
                    <w:rPr>
                      <w:i/>
                      <w:iCs/>
                    </w:rPr>
                  </w:pPr>
                </w:p>
              </w:tc>
              <w:tc>
                <w:tcPr>
                  <w:tcW w:w="2176" w:type="dxa"/>
                </w:tcPr>
                <w:p w14:paraId="1DDA7E38" w14:textId="77777777" w:rsidR="000F36A0" w:rsidRDefault="000F36A0" w:rsidP="00F17906">
                  <w:pPr>
                    <w:pStyle w:val="Std1"/>
                    <w:rPr>
                      <w:i/>
                      <w:iCs/>
                    </w:rPr>
                  </w:pPr>
                </w:p>
              </w:tc>
              <w:tc>
                <w:tcPr>
                  <w:tcW w:w="2176" w:type="dxa"/>
                </w:tcPr>
                <w:p w14:paraId="6228F5F2" w14:textId="77777777" w:rsidR="000F36A0" w:rsidRDefault="000F36A0" w:rsidP="00F17906">
                  <w:pPr>
                    <w:pStyle w:val="Std1"/>
                    <w:rPr>
                      <w:i/>
                      <w:iCs/>
                    </w:rPr>
                  </w:pPr>
                </w:p>
              </w:tc>
              <w:tc>
                <w:tcPr>
                  <w:tcW w:w="2176" w:type="dxa"/>
                </w:tcPr>
                <w:p w14:paraId="58704052" w14:textId="77777777" w:rsidR="000F36A0" w:rsidRDefault="000F36A0" w:rsidP="00F17906">
                  <w:pPr>
                    <w:pStyle w:val="Std1"/>
                    <w:rPr>
                      <w:i/>
                      <w:iCs/>
                    </w:rPr>
                  </w:pPr>
                </w:p>
              </w:tc>
            </w:tr>
          </w:tbl>
          <w:p w14:paraId="0FCB0399" w14:textId="07CF8011" w:rsidR="000F36A0" w:rsidRDefault="000F36A0" w:rsidP="00F17906">
            <w:pPr>
              <w:pStyle w:val="Std1"/>
              <w:rPr>
                <w:i/>
                <w:iCs/>
              </w:rPr>
            </w:pPr>
          </w:p>
          <w:p w14:paraId="3E70CFFC" w14:textId="0127AC9F" w:rsidR="000F36A0" w:rsidRDefault="000F36A0" w:rsidP="00F17906">
            <w:pPr>
              <w:pStyle w:val="Std1"/>
            </w:pPr>
            <w:r>
              <w:t>Lkr: Welke breuk heb ik nu gekleurd?</w:t>
            </w:r>
          </w:p>
          <w:p w14:paraId="6A16052F" w14:textId="44C1FCD5" w:rsidR="000F36A0" w:rsidRDefault="000F36A0" w:rsidP="00F17906">
            <w:pPr>
              <w:pStyle w:val="Std1"/>
              <w:rPr>
                <w:color w:val="9BBB59" w:themeColor="accent3"/>
              </w:rPr>
            </w:pPr>
            <w:r>
              <w:rPr>
                <w:color w:val="9BBB59" w:themeColor="accent3"/>
              </w:rPr>
              <w:t>1 op 16</w:t>
            </w:r>
          </w:p>
          <w:p w14:paraId="610D4AEC" w14:textId="77777777" w:rsidR="000F36A0" w:rsidRDefault="000F36A0" w:rsidP="00F17906">
            <w:pPr>
              <w:pStyle w:val="Std1"/>
              <w:rPr>
                <w:color w:val="9BBB59" w:themeColor="accent3"/>
              </w:rPr>
            </w:pPr>
          </w:p>
          <w:p w14:paraId="53E64A6C" w14:textId="3011F503" w:rsidR="000F36A0" w:rsidRDefault="000F36A0" w:rsidP="000F36A0">
            <w:pPr>
              <w:pStyle w:val="Std1"/>
              <w:rPr>
                <w:i/>
                <w:iCs/>
              </w:rPr>
            </w:pPr>
            <w:r>
              <w:rPr>
                <w:i/>
                <w:iCs/>
              </w:rPr>
              <w:t xml:space="preserve">Lkr schrijft naast de tabel met zwart </w:t>
            </w:r>
            <m:oMath>
              <m:f>
                <m:fPr>
                  <m:ctrlPr>
                    <w:rPr>
                      <w:rFonts w:ascii="Cambria Math" w:hAnsi="Cambria Math"/>
                      <w:i/>
                      <w:iCs/>
                    </w:rPr>
                  </m:ctrlPr>
                </m:fPr>
                <m:num>
                  <m:r>
                    <w:rPr>
                      <w:rFonts w:ascii="Cambria Math" w:hAnsi="Cambria Math"/>
                    </w:rPr>
                    <m:t>1</m:t>
                  </m:r>
                </m:num>
                <m:den>
                  <m:r>
                    <w:rPr>
                      <w:rFonts w:ascii="Cambria Math" w:hAnsi="Cambria Math"/>
                    </w:rPr>
                    <m:t>16</m:t>
                  </m:r>
                </m:den>
              </m:f>
            </m:oMath>
            <w:r>
              <w:rPr>
                <w:i/>
                <w:iCs/>
              </w:rPr>
              <w:t>.</w:t>
            </w:r>
          </w:p>
          <w:p w14:paraId="0E1A7A6D" w14:textId="28D751B6" w:rsidR="000F36A0" w:rsidRDefault="000F36A0" w:rsidP="000F36A0">
            <w:pPr>
              <w:pStyle w:val="Std1"/>
              <w:rPr>
                <w:i/>
                <w:iCs/>
              </w:rPr>
            </w:pPr>
          </w:p>
          <w:p w14:paraId="676669BD" w14:textId="5974F046" w:rsidR="000F36A0" w:rsidRDefault="000F36A0" w:rsidP="000F36A0">
            <w:pPr>
              <w:pStyle w:val="Std1"/>
              <w:rPr>
                <w:i/>
                <w:iCs/>
              </w:rPr>
            </w:pPr>
            <w:r>
              <w:rPr>
                <w:i/>
                <w:iCs/>
              </w:rPr>
              <w:t xml:space="preserve">Lkr schrijft naast de tabel: </w:t>
            </w:r>
            <m:oMath>
              <m:f>
                <m:fPr>
                  <m:ctrlPr>
                    <w:rPr>
                      <w:rFonts w:ascii="Cambria Math" w:hAnsi="Cambria Math"/>
                      <w:i/>
                      <w:iCs/>
                    </w:rPr>
                  </m:ctrlPr>
                </m:fPr>
                <m:num>
                  <m:r>
                    <w:rPr>
                      <w:rFonts w:ascii="Cambria Math" w:hAnsi="Cambria Math"/>
                    </w:rPr>
                    <m:t>4</m:t>
                  </m:r>
                </m:num>
                <m:den>
                  <m:r>
                    <w:rPr>
                      <w:rFonts w:ascii="Cambria Math" w:hAnsi="Cambria Math"/>
                    </w:rPr>
                    <m:t>16</m:t>
                  </m:r>
                </m:den>
              </m:f>
            </m:oMath>
            <w:r>
              <w:rPr>
                <w:i/>
                <w:iCs/>
              </w:rPr>
              <w:t xml:space="preserve"> : 4= </w:t>
            </w:r>
            <m:oMath>
              <m:f>
                <m:fPr>
                  <m:ctrlPr>
                    <w:rPr>
                      <w:rFonts w:ascii="Cambria Math" w:hAnsi="Cambria Math"/>
                      <w:i/>
                      <w:iCs/>
                    </w:rPr>
                  </m:ctrlPr>
                </m:fPr>
                <m:num>
                  <m:r>
                    <w:rPr>
                      <w:rFonts w:ascii="Cambria Math" w:hAnsi="Cambria Math"/>
                    </w:rPr>
                    <m:t>1</m:t>
                  </m:r>
                </m:num>
                <m:den>
                  <m:r>
                    <w:rPr>
                      <w:rFonts w:ascii="Cambria Math" w:hAnsi="Cambria Math"/>
                    </w:rPr>
                    <m:t>16</m:t>
                  </m:r>
                </m:den>
              </m:f>
            </m:oMath>
            <w:r>
              <w:rPr>
                <w:i/>
                <w:iCs/>
              </w:rPr>
              <w:t>.</w:t>
            </w:r>
          </w:p>
          <w:p w14:paraId="76329354" w14:textId="7075EDCA" w:rsidR="000F36A0" w:rsidRDefault="000F36A0" w:rsidP="000F36A0">
            <w:pPr>
              <w:pStyle w:val="Std1"/>
              <w:rPr>
                <w:i/>
                <w:iCs/>
              </w:rPr>
            </w:pPr>
            <w:r>
              <w:rPr>
                <w:i/>
                <w:iCs/>
              </w:rPr>
              <w:t>----------------------------------------------------------------------</w:t>
            </w:r>
          </w:p>
          <w:p w14:paraId="11224B86" w14:textId="0D4AFEEC" w:rsidR="000F36A0" w:rsidRPr="000F36A0" w:rsidRDefault="000F36A0" w:rsidP="000F36A0">
            <w:pPr>
              <w:pStyle w:val="Std1"/>
              <w:rPr>
                <w:rFonts w:ascii="Cambria Math" w:hAnsi="Cambria Math"/>
                <w:i/>
                <w:iCs/>
              </w:rPr>
            </w:pPr>
          </w:p>
          <w:p w14:paraId="322071F6" w14:textId="77777777" w:rsidR="000F36A0" w:rsidRDefault="000F36A0" w:rsidP="000F36A0">
            <w:pPr>
              <w:pStyle w:val="Std1"/>
              <w:rPr>
                <w:i/>
                <w:iCs/>
              </w:rPr>
            </w:pPr>
            <w:r>
              <w:rPr>
                <w:i/>
                <w:iCs/>
              </w:rPr>
              <w:t>Lkr tekent dit op het bord:</w:t>
            </w:r>
          </w:p>
          <w:p w14:paraId="21C0B333" w14:textId="77777777" w:rsidR="000F36A0" w:rsidRDefault="000F36A0" w:rsidP="000F36A0">
            <w:pPr>
              <w:pStyle w:val="Std1"/>
              <w:rPr>
                <w:i/>
                <w:iCs/>
              </w:rPr>
            </w:pPr>
          </w:p>
          <w:tbl>
            <w:tblPr>
              <w:tblStyle w:val="Tabelraster"/>
              <w:tblW w:w="0" w:type="auto"/>
              <w:tblLook w:val="04A0" w:firstRow="1" w:lastRow="0" w:firstColumn="1" w:lastColumn="0" w:noHBand="0" w:noVBand="1"/>
            </w:tblPr>
            <w:tblGrid>
              <w:gridCol w:w="2176"/>
              <w:gridCol w:w="2176"/>
              <w:gridCol w:w="2176"/>
            </w:tblGrid>
            <w:tr w:rsidR="000F36A0" w14:paraId="27CE0618" w14:textId="77777777" w:rsidTr="00965BFA">
              <w:tc>
                <w:tcPr>
                  <w:tcW w:w="2176" w:type="dxa"/>
                  <w:shd w:val="clear" w:color="auto" w:fill="FF0000"/>
                </w:tcPr>
                <w:p w14:paraId="78A77448" w14:textId="77777777" w:rsidR="000F36A0" w:rsidRDefault="000F36A0" w:rsidP="000F36A0">
                  <w:pPr>
                    <w:pStyle w:val="Std1"/>
                    <w:rPr>
                      <w:i/>
                      <w:iCs/>
                    </w:rPr>
                  </w:pPr>
                </w:p>
              </w:tc>
              <w:tc>
                <w:tcPr>
                  <w:tcW w:w="2176" w:type="dxa"/>
                  <w:shd w:val="clear" w:color="auto" w:fill="FF0000"/>
                </w:tcPr>
                <w:p w14:paraId="4B24D64E" w14:textId="77777777" w:rsidR="000F36A0" w:rsidRDefault="000F36A0" w:rsidP="000F36A0">
                  <w:pPr>
                    <w:pStyle w:val="Std1"/>
                    <w:rPr>
                      <w:i/>
                      <w:iCs/>
                    </w:rPr>
                  </w:pPr>
                </w:p>
              </w:tc>
              <w:tc>
                <w:tcPr>
                  <w:tcW w:w="2176" w:type="dxa"/>
                  <w:shd w:val="clear" w:color="auto" w:fill="FF0000"/>
                </w:tcPr>
                <w:p w14:paraId="5F3E5AC1" w14:textId="77777777" w:rsidR="000F36A0" w:rsidRDefault="000F36A0" w:rsidP="000F36A0">
                  <w:pPr>
                    <w:pStyle w:val="Std1"/>
                    <w:rPr>
                      <w:i/>
                      <w:iCs/>
                    </w:rPr>
                  </w:pPr>
                </w:p>
              </w:tc>
            </w:tr>
            <w:tr w:rsidR="000F36A0" w14:paraId="6BA25865" w14:textId="77777777" w:rsidTr="000F36A0">
              <w:tc>
                <w:tcPr>
                  <w:tcW w:w="2176" w:type="dxa"/>
                  <w:shd w:val="clear" w:color="auto" w:fill="FF0000"/>
                </w:tcPr>
                <w:p w14:paraId="25CC7ED8" w14:textId="77777777" w:rsidR="000F36A0" w:rsidRDefault="000F36A0" w:rsidP="000F36A0">
                  <w:pPr>
                    <w:pStyle w:val="Std1"/>
                    <w:rPr>
                      <w:i/>
                      <w:iCs/>
                    </w:rPr>
                  </w:pPr>
                </w:p>
              </w:tc>
              <w:tc>
                <w:tcPr>
                  <w:tcW w:w="2176" w:type="dxa"/>
                  <w:shd w:val="clear" w:color="auto" w:fill="FF0000"/>
                </w:tcPr>
                <w:p w14:paraId="312AD9D2" w14:textId="77777777" w:rsidR="000F36A0" w:rsidRDefault="000F36A0" w:rsidP="000F36A0">
                  <w:pPr>
                    <w:pStyle w:val="Std1"/>
                    <w:rPr>
                      <w:i/>
                      <w:iCs/>
                    </w:rPr>
                  </w:pPr>
                </w:p>
              </w:tc>
              <w:tc>
                <w:tcPr>
                  <w:tcW w:w="2176" w:type="dxa"/>
                  <w:shd w:val="clear" w:color="auto" w:fill="FF0000"/>
                </w:tcPr>
                <w:p w14:paraId="53F30D5A" w14:textId="77777777" w:rsidR="000F36A0" w:rsidRDefault="000F36A0" w:rsidP="000F36A0">
                  <w:pPr>
                    <w:pStyle w:val="Std1"/>
                    <w:rPr>
                      <w:i/>
                      <w:iCs/>
                    </w:rPr>
                  </w:pPr>
                </w:p>
              </w:tc>
            </w:tr>
            <w:tr w:rsidR="000F36A0" w14:paraId="42653491" w14:textId="77777777" w:rsidTr="00965BFA">
              <w:tc>
                <w:tcPr>
                  <w:tcW w:w="2176" w:type="dxa"/>
                </w:tcPr>
                <w:p w14:paraId="4E26017E" w14:textId="77777777" w:rsidR="000F36A0" w:rsidRDefault="000F36A0" w:rsidP="000F36A0">
                  <w:pPr>
                    <w:pStyle w:val="Std1"/>
                    <w:rPr>
                      <w:i/>
                      <w:iCs/>
                    </w:rPr>
                  </w:pPr>
                </w:p>
              </w:tc>
              <w:tc>
                <w:tcPr>
                  <w:tcW w:w="2176" w:type="dxa"/>
                </w:tcPr>
                <w:p w14:paraId="231420B5" w14:textId="77777777" w:rsidR="000F36A0" w:rsidRDefault="000F36A0" w:rsidP="000F36A0">
                  <w:pPr>
                    <w:pStyle w:val="Std1"/>
                    <w:rPr>
                      <w:i/>
                      <w:iCs/>
                    </w:rPr>
                  </w:pPr>
                </w:p>
              </w:tc>
              <w:tc>
                <w:tcPr>
                  <w:tcW w:w="2176" w:type="dxa"/>
                </w:tcPr>
                <w:p w14:paraId="563782BD" w14:textId="77777777" w:rsidR="000F36A0" w:rsidRDefault="000F36A0" w:rsidP="000F36A0">
                  <w:pPr>
                    <w:pStyle w:val="Std1"/>
                    <w:rPr>
                      <w:i/>
                      <w:iCs/>
                    </w:rPr>
                  </w:pPr>
                </w:p>
              </w:tc>
            </w:tr>
            <w:tr w:rsidR="000F36A0" w14:paraId="4B38A954" w14:textId="77777777" w:rsidTr="00965BFA">
              <w:tc>
                <w:tcPr>
                  <w:tcW w:w="2176" w:type="dxa"/>
                </w:tcPr>
                <w:p w14:paraId="3F9E6DBA" w14:textId="77777777" w:rsidR="000F36A0" w:rsidRDefault="000F36A0" w:rsidP="000F36A0">
                  <w:pPr>
                    <w:pStyle w:val="Std1"/>
                    <w:rPr>
                      <w:i/>
                      <w:iCs/>
                    </w:rPr>
                  </w:pPr>
                </w:p>
              </w:tc>
              <w:tc>
                <w:tcPr>
                  <w:tcW w:w="2176" w:type="dxa"/>
                </w:tcPr>
                <w:p w14:paraId="3BE44440" w14:textId="77777777" w:rsidR="000F36A0" w:rsidRDefault="000F36A0" w:rsidP="000F36A0">
                  <w:pPr>
                    <w:pStyle w:val="Std1"/>
                    <w:rPr>
                      <w:i/>
                      <w:iCs/>
                    </w:rPr>
                  </w:pPr>
                </w:p>
              </w:tc>
              <w:tc>
                <w:tcPr>
                  <w:tcW w:w="2176" w:type="dxa"/>
                </w:tcPr>
                <w:p w14:paraId="3F1B1042" w14:textId="77777777" w:rsidR="000F36A0" w:rsidRDefault="000F36A0" w:rsidP="000F36A0">
                  <w:pPr>
                    <w:pStyle w:val="Std1"/>
                    <w:rPr>
                      <w:i/>
                      <w:iCs/>
                    </w:rPr>
                  </w:pPr>
                </w:p>
              </w:tc>
            </w:tr>
          </w:tbl>
          <w:p w14:paraId="57C4D4AE" w14:textId="77777777" w:rsidR="000F36A0" w:rsidRPr="000F36A0" w:rsidRDefault="000F36A0" w:rsidP="000F36A0">
            <w:pPr>
              <w:pStyle w:val="Std1"/>
              <w:rPr>
                <w:i/>
                <w:iCs/>
              </w:rPr>
            </w:pPr>
          </w:p>
          <w:p w14:paraId="351FF6E5" w14:textId="77777777" w:rsidR="000F36A0" w:rsidRDefault="000F36A0" w:rsidP="000F36A0">
            <w:pPr>
              <w:pStyle w:val="Std1"/>
            </w:pPr>
            <w:r>
              <w:t>Lkr: Welke breuk staat hier op bord?</w:t>
            </w:r>
          </w:p>
          <w:p w14:paraId="264F874F" w14:textId="3A972720" w:rsidR="000F36A0" w:rsidRDefault="000F36A0" w:rsidP="000F36A0">
            <w:pPr>
              <w:pStyle w:val="Std1"/>
              <w:rPr>
                <w:color w:val="9BBB59" w:themeColor="accent3"/>
              </w:rPr>
            </w:pPr>
            <w:r>
              <w:rPr>
                <w:color w:val="9BBB59" w:themeColor="accent3"/>
              </w:rPr>
              <w:t>1 op 2 of 3 op 6 of 2 op 4 of 6 op 12</w:t>
            </w:r>
          </w:p>
          <w:p w14:paraId="5406AC8D" w14:textId="77777777" w:rsidR="000F36A0" w:rsidRDefault="000F36A0" w:rsidP="000F36A0">
            <w:pPr>
              <w:pStyle w:val="Std1"/>
            </w:pPr>
          </w:p>
          <w:p w14:paraId="1F1688AC" w14:textId="116E0FD7" w:rsidR="000F36A0" w:rsidRDefault="000F36A0" w:rsidP="000F36A0">
            <w:pPr>
              <w:pStyle w:val="Std1"/>
              <w:rPr>
                <w:i/>
                <w:iCs/>
              </w:rPr>
            </w:pPr>
            <w:r>
              <w:rPr>
                <w:i/>
                <w:iCs/>
              </w:rPr>
              <w:t xml:space="preserve">Lkr schrijft naast de tabel met rood </w:t>
            </w:r>
            <m:oMath>
              <m:f>
                <m:fPr>
                  <m:ctrlPr>
                    <w:rPr>
                      <w:rFonts w:ascii="Cambria Math" w:hAnsi="Cambria Math"/>
                      <w:i/>
                      <w:iCs/>
                    </w:rPr>
                  </m:ctrlPr>
                </m:fPr>
                <m:num>
                  <m:r>
                    <w:rPr>
                      <w:rFonts w:ascii="Cambria Math" w:hAnsi="Cambria Math"/>
                    </w:rPr>
                    <m:t>6</m:t>
                  </m:r>
                </m:num>
                <m:den>
                  <m:r>
                    <w:rPr>
                      <w:rFonts w:ascii="Cambria Math" w:hAnsi="Cambria Math"/>
                    </w:rPr>
                    <m:t>12</m:t>
                  </m:r>
                </m:den>
              </m:f>
            </m:oMath>
            <w:r>
              <w:rPr>
                <w:i/>
                <w:iCs/>
              </w:rPr>
              <w:t>.</w:t>
            </w:r>
          </w:p>
          <w:p w14:paraId="3E85F418" w14:textId="77777777" w:rsidR="000F36A0" w:rsidRDefault="000F36A0" w:rsidP="000F36A0">
            <w:pPr>
              <w:pStyle w:val="Std1"/>
              <w:rPr>
                <w:i/>
                <w:iCs/>
              </w:rPr>
            </w:pPr>
          </w:p>
          <w:p w14:paraId="33F20CBE" w14:textId="48D014E9" w:rsidR="000F36A0" w:rsidRDefault="000F36A0" w:rsidP="000F36A0">
            <w:pPr>
              <w:pStyle w:val="Std1"/>
            </w:pPr>
            <w:r>
              <w:t>Lkr: Ik zou deze breuk graag delen in 3 gelijke delen. Hoeveel van de rode blokjes moet ik dan aanduiden?</w:t>
            </w:r>
          </w:p>
          <w:p w14:paraId="67DFAE90" w14:textId="77777777" w:rsidR="000F36A0" w:rsidRDefault="000F36A0" w:rsidP="000F36A0">
            <w:pPr>
              <w:pStyle w:val="Std1"/>
            </w:pPr>
          </w:p>
          <w:p w14:paraId="0B38A67A" w14:textId="77777777" w:rsidR="000F36A0" w:rsidRDefault="000F36A0" w:rsidP="000F36A0">
            <w:pPr>
              <w:pStyle w:val="Std1"/>
              <w:rPr>
                <w:i/>
                <w:iCs/>
              </w:rPr>
            </w:pPr>
            <w:r>
              <w:rPr>
                <w:i/>
                <w:iCs/>
              </w:rPr>
              <w:t>Lkr vult tekening aan:</w:t>
            </w:r>
          </w:p>
          <w:tbl>
            <w:tblPr>
              <w:tblStyle w:val="Tabelraster"/>
              <w:tblW w:w="0" w:type="auto"/>
              <w:tblLook w:val="04A0" w:firstRow="1" w:lastRow="0" w:firstColumn="1" w:lastColumn="0" w:noHBand="0" w:noVBand="1"/>
            </w:tblPr>
            <w:tblGrid>
              <w:gridCol w:w="2176"/>
              <w:gridCol w:w="2176"/>
              <w:gridCol w:w="2176"/>
            </w:tblGrid>
            <w:tr w:rsidR="000F36A0" w14:paraId="173CAB36" w14:textId="77777777" w:rsidTr="00965BFA">
              <w:tc>
                <w:tcPr>
                  <w:tcW w:w="2176" w:type="dxa"/>
                  <w:shd w:val="clear" w:color="auto" w:fill="FF0000"/>
                </w:tcPr>
                <w:p w14:paraId="175759D5" w14:textId="553891C2" w:rsidR="000F36A0" w:rsidRDefault="000F36A0" w:rsidP="000F36A0">
                  <w:pPr>
                    <w:pStyle w:val="Std1"/>
                    <w:rPr>
                      <w:i/>
                      <w:iCs/>
                    </w:rPr>
                  </w:pPr>
                  <w:r>
                    <w:rPr>
                      <w:i/>
                      <w:iCs/>
                      <w:noProof/>
                    </w:rPr>
                    <mc:AlternateContent>
                      <mc:Choice Requires="wpi">
                        <w:drawing>
                          <wp:anchor distT="0" distB="0" distL="114300" distR="114300" simplePos="0" relativeHeight="251673088" behindDoc="0" locked="0" layoutInCell="1" allowOverlap="1" wp14:anchorId="7A5E1D53" wp14:editId="0797F8FC">
                            <wp:simplePos x="0" y="0"/>
                            <wp:positionH relativeFrom="column">
                              <wp:posOffset>-53340</wp:posOffset>
                            </wp:positionH>
                            <wp:positionV relativeFrom="paragraph">
                              <wp:posOffset>3810</wp:posOffset>
                            </wp:positionV>
                            <wp:extent cx="1346330" cy="132080"/>
                            <wp:effectExtent l="38100" t="38100" r="44450" b="58420"/>
                            <wp:wrapNone/>
                            <wp:docPr id="15" name="Inkt 15"/>
                            <wp:cNvGraphicFramePr/>
                            <a:graphic xmlns:a="http://schemas.openxmlformats.org/drawingml/2006/main">
                              <a:graphicData uri="http://schemas.microsoft.com/office/word/2010/wordprocessingInk">
                                <w14:contentPart bwMode="auto" r:id="rId18">
                                  <w14:nvContentPartPr>
                                    <w14:cNvContentPartPr/>
                                  </w14:nvContentPartPr>
                                  <w14:xfrm>
                                    <a:off x="0" y="0"/>
                                    <a:ext cx="1346330" cy="132080"/>
                                  </w14:xfrm>
                                </w14:contentPart>
                              </a:graphicData>
                            </a:graphic>
                          </wp:anchor>
                        </w:drawing>
                      </mc:Choice>
                      <mc:Fallback>
                        <w:pict>
                          <v:shape w14:anchorId="491D5055" id="Inkt 15" o:spid="_x0000_s1026" type="#_x0000_t75" style="position:absolute;margin-left:-4.9pt;margin-top:-.4pt;width:107.4pt;height:11.8pt;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">
                            <v:imagedata r:id="rId17" o:title=""/>
                          </v:shape>
                        </w:pict>
                      </mc:Fallback>
                    </mc:AlternateContent>
                  </w:r>
                </w:p>
              </w:tc>
              <w:tc>
                <w:tcPr>
                  <w:tcW w:w="2176" w:type="dxa"/>
                  <w:shd w:val="clear" w:color="auto" w:fill="FF0000"/>
                </w:tcPr>
                <w:p w14:paraId="0D1E0D1C" w14:textId="77777777" w:rsidR="000F36A0" w:rsidRDefault="000F36A0" w:rsidP="000F36A0">
                  <w:pPr>
                    <w:pStyle w:val="Std1"/>
                    <w:rPr>
                      <w:i/>
                      <w:iCs/>
                    </w:rPr>
                  </w:pPr>
                </w:p>
              </w:tc>
              <w:tc>
                <w:tcPr>
                  <w:tcW w:w="2176" w:type="dxa"/>
                  <w:shd w:val="clear" w:color="auto" w:fill="FF0000"/>
                </w:tcPr>
                <w:p w14:paraId="54E99EA6" w14:textId="77777777" w:rsidR="000F36A0" w:rsidRDefault="000F36A0" w:rsidP="000F36A0">
                  <w:pPr>
                    <w:pStyle w:val="Std1"/>
                    <w:rPr>
                      <w:i/>
                      <w:iCs/>
                    </w:rPr>
                  </w:pPr>
                </w:p>
              </w:tc>
            </w:tr>
            <w:tr w:rsidR="000F36A0" w14:paraId="520F6B06" w14:textId="77777777" w:rsidTr="000F36A0">
              <w:tc>
                <w:tcPr>
                  <w:tcW w:w="2176" w:type="dxa"/>
                  <w:shd w:val="clear" w:color="auto" w:fill="FF0000"/>
                </w:tcPr>
                <w:p w14:paraId="0D8104D9" w14:textId="10CF27B3" w:rsidR="000F36A0" w:rsidRDefault="000F36A0" w:rsidP="000F36A0">
                  <w:pPr>
                    <w:pStyle w:val="Std1"/>
                    <w:rPr>
                      <w:i/>
                      <w:iCs/>
                    </w:rPr>
                  </w:pPr>
                  <w:r>
                    <w:rPr>
                      <w:i/>
                      <w:iCs/>
                      <w:noProof/>
                    </w:rPr>
                    <mc:AlternateContent>
                      <mc:Choice Requires="wpi">
                        <w:drawing>
                          <wp:anchor distT="0" distB="0" distL="114300" distR="114300" simplePos="0" relativeHeight="251681280" behindDoc="0" locked="0" layoutInCell="1" allowOverlap="1" wp14:anchorId="609C1EA9" wp14:editId="573CD921">
                            <wp:simplePos x="0" y="0"/>
                            <wp:positionH relativeFrom="column">
                              <wp:posOffset>-28575</wp:posOffset>
                            </wp:positionH>
                            <wp:positionV relativeFrom="paragraph">
                              <wp:posOffset>-10160</wp:posOffset>
                            </wp:positionV>
                            <wp:extent cx="1101725" cy="158115"/>
                            <wp:effectExtent l="38100" t="57150" r="3175" b="51435"/>
                            <wp:wrapNone/>
                            <wp:docPr id="24" name="Inkt 24"/>
                            <wp:cNvGraphicFramePr/>
                            <a:graphic xmlns:a="http://schemas.openxmlformats.org/drawingml/2006/main">
                              <a:graphicData uri="http://schemas.microsoft.com/office/word/2010/wordprocessingInk">
                                <w14:contentPart bwMode="auto" r:id="rId19">
                                  <w14:nvContentPartPr>
                                    <w14:cNvContentPartPr/>
                                  </w14:nvContentPartPr>
                                  <w14:xfrm>
                                    <a:off x="0" y="0"/>
                                    <a:ext cx="1101725" cy="158115"/>
                                  </w14:xfrm>
                                </w14:contentPart>
                              </a:graphicData>
                            </a:graphic>
                          </wp:anchor>
                        </w:drawing>
                      </mc:Choice>
                      <mc:Fallback>
                        <w:pict>
                          <v:shape w14:anchorId="75F0F9D2" id="Inkt 24" o:spid="_x0000_s1026" type="#_x0000_t75" style="position:absolute;margin-left:-2.95pt;margin-top:-1.5pt;width:88.15pt;height:13.85pt;z-index:25168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">
                            <v:imagedata r:id="rId20" o:title=""/>
                          </v:shape>
                        </w:pict>
                      </mc:Fallback>
                    </mc:AlternateContent>
                  </w:r>
                  <w:r>
                    <w:rPr>
                      <w:i/>
                      <w:iCs/>
                      <w:noProof/>
                    </w:rPr>
                    <mc:AlternateContent>
                      <mc:Choice Requires="wpi">
                        <w:drawing>
                          <wp:anchor distT="0" distB="0" distL="114300" distR="114300" simplePos="0" relativeHeight="251674112" behindDoc="0" locked="0" layoutInCell="1" allowOverlap="1" wp14:anchorId="7CB405BE" wp14:editId="3F852C0C">
                            <wp:simplePos x="0" y="0"/>
                            <wp:positionH relativeFrom="column">
                              <wp:posOffset>1124035</wp:posOffset>
                            </wp:positionH>
                            <wp:positionV relativeFrom="paragraph">
                              <wp:posOffset>1647</wp:posOffset>
                            </wp:positionV>
                            <wp:extent cx="154440" cy="132120"/>
                            <wp:effectExtent l="57150" t="38100" r="55245" b="39370"/>
                            <wp:wrapNone/>
                            <wp:docPr id="17" name="Inkt 17"/>
                            <wp:cNvGraphicFramePr/>
                            <a:graphic xmlns:a="http://schemas.openxmlformats.org/drawingml/2006/main">
                              <a:graphicData uri="http://schemas.microsoft.com/office/word/2010/wordprocessingInk">
                                <w14:contentPart bwMode="auto" r:id="rId21">
                                  <w14:nvContentPartPr>
                                    <w14:cNvContentPartPr/>
                                  </w14:nvContentPartPr>
                                  <w14:xfrm>
                                    <a:off x="0" y="0"/>
                                    <a:ext cx="154440" cy="132120"/>
                                  </w14:xfrm>
                                </w14:contentPart>
                              </a:graphicData>
                            </a:graphic>
                          </wp:anchor>
                        </w:drawing>
                      </mc:Choice>
                      <mc:Fallback>
                        <w:pict>
                          <v:shape w14:anchorId="0D7CB0ED" id="Inkt 17" o:spid="_x0000_s1026" type="#_x0000_t75" style="position:absolute;margin-left:87.8pt;margin-top:-.55pt;width:13.55pt;height:11.8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">
                            <v:imagedata r:id="rId22" o:title=""/>
                          </v:shape>
                        </w:pict>
                      </mc:Fallback>
                    </mc:AlternateContent>
                  </w:r>
                </w:p>
              </w:tc>
              <w:tc>
                <w:tcPr>
                  <w:tcW w:w="2176" w:type="dxa"/>
                  <w:shd w:val="clear" w:color="auto" w:fill="FF0000"/>
                </w:tcPr>
                <w:p w14:paraId="29A39E39" w14:textId="77777777" w:rsidR="000F36A0" w:rsidRDefault="000F36A0" w:rsidP="000F36A0">
                  <w:pPr>
                    <w:pStyle w:val="Std1"/>
                    <w:rPr>
                      <w:i/>
                      <w:iCs/>
                    </w:rPr>
                  </w:pPr>
                </w:p>
              </w:tc>
              <w:tc>
                <w:tcPr>
                  <w:tcW w:w="2176" w:type="dxa"/>
                  <w:shd w:val="clear" w:color="auto" w:fill="FF0000"/>
                </w:tcPr>
                <w:p w14:paraId="04F9BCB0" w14:textId="77777777" w:rsidR="000F36A0" w:rsidRDefault="000F36A0" w:rsidP="000F36A0">
                  <w:pPr>
                    <w:pStyle w:val="Std1"/>
                    <w:rPr>
                      <w:i/>
                      <w:iCs/>
                    </w:rPr>
                  </w:pPr>
                </w:p>
              </w:tc>
            </w:tr>
            <w:tr w:rsidR="000F36A0" w14:paraId="4B9B081E" w14:textId="77777777" w:rsidTr="00965BFA">
              <w:tc>
                <w:tcPr>
                  <w:tcW w:w="2176" w:type="dxa"/>
                </w:tcPr>
                <w:p w14:paraId="34899AD3" w14:textId="77777777" w:rsidR="000F36A0" w:rsidRDefault="000F36A0" w:rsidP="000F36A0">
                  <w:pPr>
                    <w:pStyle w:val="Std1"/>
                    <w:rPr>
                      <w:i/>
                      <w:iCs/>
                    </w:rPr>
                  </w:pPr>
                </w:p>
              </w:tc>
              <w:tc>
                <w:tcPr>
                  <w:tcW w:w="2176" w:type="dxa"/>
                </w:tcPr>
                <w:p w14:paraId="1E055BBC" w14:textId="77777777" w:rsidR="000F36A0" w:rsidRDefault="000F36A0" w:rsidP="000F36A0">
                  <w:pPr>
                    <w:pStyle w:val="Std1"/>
                    <w:rPr>
                      <w:i/>
                      <w:iCs/>
                    </w:rPr>
                  </w:pPr>
                </w:p>
              </w:tc>
              <w:tc>
                <w:tcPr>
                  <w:tcW w:w="2176" w:type="dxa"/>
                </w:tcPr>
                <w:p w14:paraId="4E9CEEEC" w14:textId="77777777" w:rsidR="000F36A0" w:rsidRDefault="000F36A0" w:rsidP="000F36A0">
                  <w:pPr>
                    <w:pStyle w:val="Std1"/>
                    <w:rPr>
                      <w:i/>
                      <w:iCs/>
                    </w:rPr>
                  </w:pPr>
                </w:p>
              </w:tc>
            </w:tr>
            <w:tr w:rsidR="000F36A0" w14:paraId="703F0EDC" w14:textId="77777777" w:rsidTr="00965BFA">
              <w:tc>
                <w:tcPr>
                  <w:tcW w:w="2176" w:type="dxa"/>
                </w:tcPr>
                <w:p w14:paraId="159335F3" w14:textId="77777777" w:rsidR="000F36A0" w:rsidRDefault="000F36A0" w:rsidP="000F36A0">
                  <w:pPr>
                    <w:pStyle w:val="Std1"/>
                    <w:rPr>
                      <w:i/>
                      <w:iCs/>
                    </w:rPr>
                  </w:pPr>
                </w:p>
              </w:tc>
              <w:tc>
                <w:tcPr>
                  <w:tcW w:w="2176" w:type="dxa"/>
                </w:tcPr>
                <w:p w14:paraId="4B8976F4" w14:textId="77777777" w:rsidR="000F36A0" w:rsidRDefault="000F36A0" w:rsidP="000F36A0">
                  <w:pPr>
                    <w:pStyle w:val="Std1"/>
                    <w:rPr>
                      <w:i/>
                      <w:iCs/>
                    </w:rPr>
                  </w:pPr>
                </w:p>
              </w:tc>
              <w:tc>
                <w:tcPr>
                  <w:tcW w:w="2176" w:type="dxa"/>
                </w:tcPr>
                <w:p w14:paraId="73A55A03" w14:textId="77777777" w:rsidR="000F36A0" w:rsidRDefault="000F36A0" w:rsidP="000F36A0">
                  <w:pPr>
                    <w:pStyle w:val="Std1"/>
                    <w:rPr>
                      <w:i/>
                      <w:iCs/>
                    </w:rPr>
                  </w:pPr>
                </w:p>
              </w:tc>
            </w:tr>
          </w:tbl>
          <w:p w14:paraId="3E2A0D73" w14:textId="77777777" w:rsidR="000F36A0" w:rsidRDefault="000F36A0" w:rsidP="000F36A0">
            <w:pPr>
              <w:pStyle w:val="Std1"/>
              <w:rPr>
                <w:i/>
                <w:iCs/>
              </w:rPr>
            </w:pPr>
          </w:p>
          <w:p w14:paraId="6E52D49C" w14:textId="77777777" w:rsidR="000F36A0" w:rsidRDefault="000F36A0" w:rsidP="000F36A0">
            <w:pPr>
              <w:pStyle w:val="Std1"/>
            </w:pPr>
            <w:r>
              <w:t>Lkr: Welke breuk heb ik nu gekleurd?</w:t>
            </w:r>
          </w:p>
          <w:p w14:paraId="7AB34AB9" w14:textId="7A4481AE" w:rsidR="000F36A0" w:rsidRDefault="000F36A0" w:rsidP="000F36A0">
            <w:pPr>
              <w:pStyle w:val="Std1"/>
              <w:rPr>
                <w:color w:val="9BBB59" w:themeColor="accent3"/>
              </w:rPr>
            </w:pPr>
            <w:r>
              <w:rPr>
                <w:color w:val="9BBB59" w:themeColor="accent3"/>
              </w:rPr>
              <w:t xml:space="preserve">1 op </w:t>
            </w:r>
            <w:r w:rsidR="00C3094F">
              <w:rPr>
                <w:color w:val="9BBB59" w:themeColor="accent3"/>
              </w:rPr>
              <w:t>6 of 2 op 12</w:t>
            </w:r>
          </w:p>
          <w:p w14:paraId="4B468455" w14:textId="77777777" w:rsidR="000F36A0" w:rsidRDefault="000F36A0" w:rsidP="000F36A0">
            <w:pPr>
              <w:pStyle w:val="Std1"/>
              <w:rPr>
                <w:color w:val="9BBB59" w:themeColor="accent3"/>
              </w:rPr>
            </w:pPr>
          </w:p>
          <w:p w14:paraId="6B4F84B9" w14:textId="1F8E92AB" w:rsidR="000F36A0" w:rsidRDefault="000F36A0" w:rsidP="000F36A0">
            <w:pPr>
              <w:pStyle w:val="Std1"/>
              <w:rPr>
                <w:i/>
                <w:iCs/>
              </w:rPr>
            </w:pPr>
            <w:r>
              <w:rPr>
                <w:i/>
                <w:iCs/>
              </w:rPr>
              <w:t xml:space="preserve">Lkr schrijft naast de tabel met zwart </w:t>
            </w:r>
            <m:oMath>
              <m:f>
                <m:fPr>
                  <m:ctrlPr>
                    <w:rPr>
                      <w:rFonts w:ascii="Cambria Math" w:hAnsi="Cambria Math"/>
                      <w:i/>
                      <w:iCs/>
                    </w:rPr>
                  </m:ctrlPr>
                </m:fPr>
                <m:num>
                  <m:r>
                    <w:rPr>
                      <w:rFonts w:ascii="Cambria Math" w:hAnsi="Cambria Math"/>
                    </w:rPr>
                    <m:t>2</m:t>
                  </m:r>
                </m:num>
                <m:den>
                  <m:r>
                    <w:rPr>
                      <w:rFonts w:ascii="Cambria Math" w:hAnsi="Cambria Math"/>
                    </w:rPr>
                    <m:t>12</m:t>
                  </m:r>
                </m:den>
              </m:f>
            </m:oMath>
            <w:r>
              <w:rPr>
                <w:i/>
                <w:iCs/>
              </w:rPr>
              <w:t>.</w:t>
            </w:r>
          </w:p>
          <w:p w14:paraId="64A390DC" w14:textId="77777777" w:rsidR="000F36A0" w:rsidRDefault="000F36A0" w:rsidP="000F36A0">
            <w:pPr>
              <w:pStyle w:val="Std1"/>
              <w:rPr>
                <w:i/>
                <w:iCs/>
              </w:rPr>
            </w:pPr>
          </w:p>
          <w:p w14:paraId="71F9383D" w14:textId="5FF856C4" w:rsidR="000F36A0" w:rsidRDefault="000F36A0" w:rsidP="000F36A0">
            <w:pPr>
              <w:pStyle w:val="Std1"/>
              <w:rPr>
                <w:i/>
                <w:iCs/>
              </w:rPr>
            </w:pPr>
            <w:r>
              <w:rPr>
                <w:i/>
                <w:iCs/>
              </w:rPr>
              <w:t xml:space="preserve">Lkr schrijft naast de tabel: </w:t>
            </w:r>
            <m:oMath>
              <m:f>
                <m:fPr>
                  <m:ctrlPr>
                    <w:rPr>
                      <w:rFonts w:ascii="Cambria Math" w:hAnsi="Cambria Math"/>
                      <w:i/>
                      <w:iCs/>
                    </w:rPr>
                  </m:ctrlPr>
                </m:fPr>
                <m:num>
                  <m:r>
                    <w:rPr>
                      <w:rFonts w:ascii="Cambria Math" w:hAnsi="Cambria Math"/>
                    </w:rPr>
                    <m:t>6</m:t>
                  </m:r>
                </m:num>
                <m:den>
                  <m:r>
                    <w:rPr>
                      <w:rFonts w:ascii="Cambria Math" w:hAnsi="Cambria Math"/>
                    </w:rPr>
                    <m:t>12</m:t>
                  </m:r>
                </m:den>
              </m:f>
            </m:oMath>
            <w:r>
              <w:rPr>
                <w:i/>
                <w:iCs/>
              </w:rPr>
              <w:t xml:space="preserve"> : </w:t>
            </w:r>
            <w:r w:rsidR="00C3094F">
              <w:rPr>
                <w:i/>
                <w:iCs/>
              </w:rPr>
              <w:t>3</w:t>
            </w:r>
            <w:r>
              <w:rPr>
                <w:i/>
                <w:iCs/>
              </w:rPr>
              <w:t xml:space="preserve">= </w:t>
            </w:r>
            <m:oMath>
              <m:f>
                <m:fPr>
                  <m:ctrlPr>
                    <w:rPr>
                      <w:rFonts w:ascii="Cambria Math" w:hAnsi="Cambria Math"/>
                      <w:i/>
                      <w:iCs/>
                    </w:rPr>
                  </m:ctrlPr>
                </m:fPr>
                <m:num>
                  <m:r>
                    <w:rPr>
                      <w:rFonts w:ascii="Cambria Math" w:hAnsi="Cambria Math"/>
                    </w:rPr>
                    <m:t>2</m:t>
                  </m:r>
                </m:num>
                <m:den>
                  <m:r>
                    <w:rPr>
                      <w:rFonts w:ascii="Cambria Math" w:hAnsi="Cambria Math"/>
                    </w:rPr>
                    <m:t>12</m:t>
                  </m:r>
                </m:den>
              </m:f>
            </m:oMath>
            <w:r>
              <w:rPr>
                <w:i/>
                <w:iCs/>
              </w:rPr>
              <w:t>.</w:t>
            </w:r>
          </w:p>
          <w:p w14:paraId="28303E06" w14:textId="2BF9E422" w:rsidR="000F36A0" w:rsidRDefault="00C3094F" w:rsidP="00F17906">
            <w:pPr>
              <w:pStyle w:val="Std1"/>
            </w:pPr>
            <w:r>
              <w:t>------------------------------------------------------------------------------------------</w:t>
            </w:r>
          </w:p>
          <w:p w14:paraId="36DFC795" w14:textId="77777777" w:rsidR="00C3094F" w:rsidRDefault="00C3094F" w:rsidP="00C3094F">
            <w:pPr>
              <w:pStyle w:val="Std1"/>
              <w:rPr>
                <w:i/>
                <w:iCs/>
              </w:rPr>
            </w:pPr>
            <w:r>
              <w:rPr>
                <w:i/>
                <w:iCs/>
              </w:rPr>
              <w:t>Lkr tekent dit op het bord:</w:t>
            </w:r>
          </w:p>
          <w:p w14:paraId="41F87705" w14:textId="77777777" w:rsidR="00C3094F" w:rsidRDefault="00C3094F" w:rsidP="00C3094F">
            <w:pPr>
              <w:pStyle w:val="Std1"/>
              <w:rPr>
                <w:i/>
                <w:iCs/>
              </w:rPr>
            </w:pPr>
          </w:p>
          <w:tbl>
            <w:tblPr>
              <w:tblStyle w:val="Tabelraster"/>
              <w:tblW w:w="0" w:type="auto"/>
              <w:tblLook w:val="04A0" w:firstRow="1" w:lastRow="0" w:firstColumn="1" w:lastColumn="0" w:noHBand="0" w:noVBand="1"/>
            </w:tblPr>
            <w:tblGrid>
              <w:gridCol w:w="1740"/>
              <w:gridCol w:w="1741"/>
              <w:gridCol w:w="1741"/>
              <w:gridCol w:w="1741"/>
              <w:gridCol w:w="1741"/>
            </w:tblGrid>
            <w:tr w:rsidR="00C3094F" w14:paraId="157CE0DD" w14:textId="77777777" w:rsidTr="00C3094F">
              <w:tc>
                <w:tcPr>
                  <w:tcW w:w="1740" w:type="dxa"/>
                  <w:shd w:val="clear" w:color="auto" w:fill="FF0000"/>
                </w:tcPr>
                <w:p w14:paraId="4192E139" w14:textId="77777777" w:rsidR="00C3094F" w:rsidRDefault="00C3094F" w:rsidP="00C3094F">
                  <w:pPr>
                    <w:pStyle w:val="Std1"/>
                    <w:rPr>
                      <w:i/>
                      <w:iCs/>
                    </w:rPr>
                  </w:pPr>
                </w:p>
              </w:tc>
              <w:tc>
                <w:tcPr>
                  <w:tcW w:w="1741" w:type="dxa"/>
                  <w:shd w:val="clear" w:color="auto" w:fill="FF0000"/>
                </w:tcPr>
                <w:p w14:paraId="3AD716C2" w14:textId="77777777" w:rsidR="00C3094F" w:rsidRDefault="00C3094F" w:rsidP="00C3094F">
                  <w:pPr>
                    <w:pStyle w:val="Std1"/>
                    <w:rPr>
                      <w:i/>
                      <w:iCs/>
                    </w:rPr>
                  </w:pPr>
                </w:p>
              </w:tc>
              <w:tc>
                <w:tcPr>
                  <w:tcW w:w="1741" w:type="dxa"/>
                  <w:shd w:val="clear" w:color="auto" w:fill="FF0000"/>
                </w:tcPr>
                <w:p w14:paraId="6890DC27" w14:textId="77777777" w:rsidR="00C3094F" w:rsidRDefault="00C3094F" w:rsidP="00C3094F">
                  <w:pPr>
                    <w:pStyle w:val="Std1"/>
                    <w:rPr>
                      <w:i/>
                      <w:iCs/>
                    </w:rPr>
                  </w:pPr>
                </w:p>
              </w:tc>
              <w:tc>
                <w:tcPr>
                  <w:tcW w:w="1741" w:type="dxa"/>
                  <w:shd w:val="clear" w:color="auto" w:fill="FF0000"/>
                </w:tcPr>
                <w:p w14:paraId="185AAF8B" w14:textId="77777777" w:rsidR="00C3094F" w:rsidRDefault="00C3094F" w:rsidP="00C3094F">
                  <w:pPr>
                    <w:pStyle w:val="Std1"/>
                    <w:rPr>
                      <w:i/>
                      <w:iCs/>
                    </w:rPr>
                  </w:pPr>
                </w:p>
              </w:tc>
              <w:tc>
                <w:tcPr>
                  <w:tcW w:w="1741" w:type="dxa"/>
                  <w:shd w:val="clear" w:color="auto" w:fill="FF0000"/>
                </w:tcPr>
                <w:p w14:paraId="6A0D2622" w14:textId="77777777" w:rsidR="00C3094F" w:rsidRDefault="00C3094F" w:rsidP="00C3094F">
                  <w:pPr>
                    <w:pStyle w:val="Std1"/>
                    <w:rPr>
                      <w:i/>
                      <w:iCs/>
                    </w:rPr>
                  </w:pPr>
                </w:p>
              </w:tc>
            </w:tr>
            <w:tr w:rsidR="00C3094F" w14:paraId="17889A78" w14:textId="77777777" w:rsidTr="00C3094F">
              <w:tc>
                <w:tcPr>
                  <w:tcW w:w="1740" w:type="dxa"/>
                  <w:shd w:val="clear" w:color="auto" w:fill="FF0000"/>
                </w:tcPr>
                <w:p w14:paraId="72CB3115" w14:textId="77777777" w:rsidR="00C3094F" w:rsidRDefault="00C3094F" w:rsidP="00C3094F">
                  <w:pPr>
                    <w:pStyle w:val="Std1"/>
                    <w:rPr>
                      <w:i/>
                      <w:iCs/>
                    </w:rPr>
                  </w:pPr>
                </w:p>
              </w:tc>
              <w:tc>
                <w:tcPr>
                  <w:tcW w:w="1741" w:type="dxa"/>
                  <w:shd w:val="clear" w:color="auto" w:fill="FF0000"/>
                </w:tcPr>
                <w:p w14:paraId="7826F8AC" w14:textId="77777777" w:rsidR="00C3094F" w:rsidRDefault="00C3094F" w:rsidP="00C3094F">
                  <w:pPr>
                    <w:pStyle w:val="Std1"/>
                    <w:rPr>
                      <w:i/>
                      <w:iCs/>
                    </w:rPr>
                  </w:pPr>
                </w:p>
              </w:tc>
              <w:tc>
                <w:tcPr>
                  <w:tcW w:w="1741" w:type="dxa"/>
                  <w:shd w:val="clear" w:color="auto" w:fill="FF0000"/>
                </w:tcPr>
                <w:p w14:paraId="0A1EDD0B" w14:textId="77777777" w:rsidR="00C3094F" w:rsidRDefault="00C3094F" w:rsidP="00C3094F">
                  <w:pPr>
                    <w:pStyle w:val="Std1"/>
                    <w:rPr>
                      <w:i/>
                      <w:iCs/>
                    </w:rPr>
                  </w:pPr>
                </w:p>
              </w:tc>
              <w:tc>
                <w:tcPr>
                  <w:tcW w:w="1741" w:type="dxa"/>
                  <w:shd w:val="clear" w:color="auto" w:fill="FF0000"/>
                </w:tcPr>
                <w:p w14:paraId="5D129A87" w14:textId="77777777" w:rsidR="00C3094F" w:rsidRDefault="00C3094F" w:rsidP="00C3094F">
                  <w:pPr>
                    <w:pStyle w:val="Std1"/>
                    <w:rPr>
                      <w:i/>
                      <w:iCs/>
                    </w:rPr>
                  </w:pPr>
                </w:p>
              </w:tc>
              <w:tc>
                <w:tcPr>
                  <w:tcW w:w="1741" w:type="dxa"/>
                  <w:shd w:val="clear" w:color="auto" w:fill="FF0000"/>
                </w:tcPr>
                <w:p w14:paraId="2DBF1B57" w14:textId="77777777" w:rsidR="00C3094F" w:rsidRDefault="00C3094F" w:rsidP="00C3094F">
                  <w:pPr>
                    <w:pStyle w:val="Std1"/>
                    <w:rPr>
                      <w:i/>
                      <w:iCs/>
                    </w:rPr>
                  </w:pPr>
                </w:p>
              </w:tc>
            </w:tr>
            <w:tr w:rsidR="00C3094F" w14:paraId="3FBF3428" w14:textId="77777777" w:rsidTr="00C3094F">
              <w:tc>
                <w:tcPr>
                  <w:tcW w:w="1740" w:type="dxa"/>
                  <w:shd w:val="clear" w:color="auto" w:fill="FF0000"/>
                </w:tcPr>
                <w:p w14:paraId="6E9ABA78" w14:textId="77777777" w:rsidR="00C3094F" w:rsidRDefault="00C3094F" w:rsidP="00C3094F">
                  <w:pPr>
                    <w:pStyle w:val="Std1"/>
                    <w:rPr>
                      <w:i/>
                      <w:iCs/>
                    </w:rPr>
                  </w:pPr>
                </w:p>
              </w:tc>
              <w:tc>
                <w:tcPr>
                  <w:tcW w:w="1741" w:type="dxa"/>
                  <w:shd w:val="clear" w:color="auto" w:fill="FF0000"/>
                </w:tcPr>
                <w:p w14:paraId="40F0755F" w14:textId="77777777" w:rsidR="00C3094F" w:rsidRDefault="00C3094F" w:rsidP="00C3094F">
                  <w:pPr>
                    <w:pStyle w:val="Std1"/>
                    <w:rPr>
                      <w:i/>
                      <w:iCs/>
                    </w:rPr>
                  </w:pPr>
                </w:p>
              </w:tc>
              <w:tc>
                <w:tcPr>
                  <w:tcW w:w="1741" w:type="dxa"/>
                  <w:shd w:val="clear" w:color="auto" w:fill="FF0000"/>
                </w:tcPr>
                <w:p w14:paraId="63D38704" w14:textId="77777777" w:rsidR="00C3094F" w:rsidRDefault="00C3094F" w:rsidP="00C3094F">
                  <w:pPr>
                    <w:pStyle w:val="Std1"/>
                    <w:rPr>
                      <w:i/>
                      <w:iCs/>
                    </w:rPr>
                  </w:pPr>
                </w:p>
              </w:tc>
              <w:tc>
                <w:tcPr>
                  <w:tcW w:w="1741" w:type="dxa"/>
                  <w:shd w:val="clear" w:color="auto" w:fill="FF0000"/>
                </w:tcPr>
                <w:p w14:paraId="44EF858F" w14:textId="77777777" w:rsidR="00C3094F" w:rsidRDefault="00C3094F" w:rsidP="00C3094F">
                  <w:pPr>
                    <w:pStyle w:val="Std1"/>
                    <w:rPr>
                      <w:i/>
                      <w:iCs/>
                    </w:rPr>
                  </w:pPr>
                </w:p>
              </w:tc>
              <w:tc>
                <w:tcPr>
                  <w:tcW w:w="1741" w:type="dxa"/>
                  <w:shd w:val="clear" w:color="auto" w:fill="FF0000"/>
                </w:tcPr>
                <w:p w14:paraId="33E3A860" w14:textId="77777777" w:rsidR="00C3094F" w:rsidRDefault="00C3094F" w:rsidP="00C3094F">
                  <w:pPr>
                    <w:pStyle w:val="Std1"/>
                    <w:rPr>
                      <w:i/>
                      <w:iCs/>
                    </w:rPr>
                  </w:pPr>
                </w:p>
              </w:tc>
            </w:tr>
            <w:tr w:rsidR="00C3094F" w14:paraId="137E8BFC" w14:textId="77777777" w:rsidTr="00C3094F">
              <w:tc>
                <w:tcPr>
                  <w:tcW w:w="1740" w:type="dxa"/>
                  <w:shd w:val="clear" w:color="auto" w:fill="FF0000"/>
                </w:tcPr>
                <w:p w14:paraId="2540AEBC" w14:textId="77777777" w:rsidR="00C3094F" w:rsidRDefault="00C3094F" w:rsidP="00C3094F">
                  <w:pPr>
                    <w:pStyle w:val="Std1"/>
                    <w:rPr>
                      <w:i/>
                      <w:iCs/>
                    </w:rPr>
                  </w:pPr>
                </w:p>
              </w:tc>
              <w:tc>
                <w:tcPr>
                  <w:tcW w:w="1741" w:type="dxa"/>
                  <w:shd w:val="clear" w:color="auto" w:fill="FF0000"/>
                </w:tcPr>
                <w:p w14:paraId="3D7C31B9" w14:textId="77777777" w:rsidR="00C3094F" w:rsidRDefault="00C3094F" w:rsidP="00C3094F">
                  <w:pPr>
                    <w:pStyle w:val="Std1"/>
                    <w:rPr>
                      <w:i/>
                      <w:iCs/>
                    </w:rPr>
                  </w:pPr>
                </w:p>
              </w:tc>
              <w:tc>
                <w:tcPr>
                  <w:tcW w:w="1741" w:type="dxa"/>
                  <w:shd w:val="clear" w:color="auto" w:fill="FF0000"/>
                </w:tcPr>
                <w:p w14:paraId="608C4E5C" w14:textId="77777777" w:rsidR="00C3094F" w:rsidRDefault="00C3094F" w:rsidP="00C3094F">
                  <w:pPr>
                    <w:pStyle w:val="Std1"/>
                    <w:rPr>
                      <w:i/>
                      <w:iCs/>
                    </w:rPr>
                  </w:pPr>
                </w:p>
              </w:tc>
              <w:tc>
                <w:tcPr>
                  <w:tcW w:w="1741" w:type="dxa"/>
                </w:tcPr>
                <w:p w14:paraId="01A71C8E" w14:textId="77777777" w:rsidR="00C3094F" w:rsidRDefault="00C3094F" w:rsidP="00C3094F">
                  <w:pPr>
                    <w:pStyle w:val="Std1"/>
                    <w:rPr>
                      <w:i/>
                      <w:iCs/>
                    </w:rPr>
                  </w:pPr>
                </w:p>
              </w:tc>
              <w:tc>
                <w:tcPr>
                  <w:tcW w:w="1741" w:type="dxa"/>
                </w:tcPr>
                <w:p w14:paraId="02FF341A" w14:textId="77777777" w:rsidR="00C3094F" w:rsidRDefault="00C3094F" w:rsidP="00C3094F">
                  <w:pPr>
                    <w:pStyle w:val="Std1"/>
                    <w:rPr>
                      <w:i/>
                      <w:iCs/>
                    </w:rPr>
                  </w:pPr>
                </w:p>
              </w:tc>
            </w:tr>
            <w:tr w:rsidR="00C3094F" w14:paraId="1C3B9465" w14:textId="77777777" w:rsidTr="00C3094F">
              <w:tc>
                <w:tcPr>
                  <w:tcW w:w="1740" w:type="dxa"/>
                </w:tcPr>
                <w:p w14:paraId="78CD0CE8" w14:textId="77777777" w:rsidR="00C3094F" w:rsidRDefault="00C3094F" w:rsidP="00C3094F">
                  <w:pPr>
                    <w:pStyle w:val="Std1"/>
                    <w:rPr>
                      <w:i/>
                      <w:iCs/>
                    </w:rPr>
                  </w:pPr>
                </w:p>
              </w:tc>
              <w:tc>
                <w:tcPr>
                  <w:tcW w:w="1741" w:type="dxa"/>
                </w:tcPr>
                <w:p w14:paraId="6D752756" w14:textId="77777777" w:rsidR="00C3094F" w:rsidRDefault="00C3094F" w:rsidP="00C3094F">
                  <w:pPr>
                    <w:pStyle w:val="Std1"/>
                    <w:rPr>
                      <w:i/>
                      <w:iCs/>
                    </w:rPr>
                  </w:pPr>
                </w:p>
              </w:tc>
              <w:tc>
                <w:tcPr>
                  <w:tcW w:w="1741" w:type="dxa"/>
                </w:tcPr>
                <w:p w14:paraId="42730AFF" w14:textId="77777777" w:rsidR="00C3094F" w:rsidRDefault="00C3094F" w:rsidP="00C3094F">
                  <w:pPr>
                    <w:pStyle w:val="Std1"/>
                    <w:rPr>
                      <w:i/>
                      <w:iCs/>
                    </w:rPr>
                  </w:pPr>
                </w:p>
              </w:tc>
              <w:tc>
                <w:tcPr>
                  <w:tcW w:w="1741" w:type="dxa"/>
                </w:tcPr>
                <w:p w14:paraId="5279C31C" w14:textId="77777777" w:rsidR="00C3094F" w:rsidRDefault="00C3094F" w:rsidP="00C3094F">
                  <w:pPr>
                    <w:pStyle w:val="Std1"/>
                    <w:rPr>
                      <w:i/>
                      <w:iCs/>
                    </w:rPr>
                  </w:pPr>
                </w:p>
              </w:tc>
              <w:tc>
                <w:tcPr>
                  <w:tcW w:w="1741" w:type="dxa"/>
                </w:tcPr>
                <w:p w14:paraId="243EE749" w14:textId="77777777" w:rsidR="00C3094F" w:rsidRDefault="00C3094F" w:rsidP="00C3094F">
                  <w:pPr>
                    <w:pStyle w:val="Std1"/>
                    <w:rPr>
                      <w:i/>
                      <w:iCs/>
                    </w:rPr>
                  </w:pPr>
                </w:p>
              </w:tc>
            </w:tr>
          </w:tbl>
          <w:p w14:paraId="03768FA4" w14:textId="77777777" w:rsidR="00C3094F" w:rsidRPr="000F36A0" w:rsidRDefault="00C3094F" w:rsidP="00C3094F">
            <w:pPr>
              <w:pStyle w:val="Std1"/>
              <w:rPr>
                <w:i/>
                <w:iCs/>
              </w:rPr>
            </w:pPr>
          </w:p>
          <w:p w14:paraId="76714058" w14:textId="77777777" w:rsidR="00C3094F" w:rsidRDefault="00C3094F" w:rsidP="00C3094F">
            <w:pPr>
              <w:pStyle w:val="Std1"/>
            </w:pPr>
            <w:r>
              <w:t>Lkr: Welke breuk staat hier op bord?</w:t>
            </w:r>
          </w:p>
          <w:p w14:paraId="71BE71E4" w14:textId="37FAEC3B" w:rsidR="00C3094F" w:rsidRDefault="00C3094F" w:rsidP="00C3094F">
            <w:pPr>
              <w:pStyle w:val="Std1"/>
              <w:rPr>
                <w:color w:val="9BBB59" w:themeColor="accent3"/>
              </w:rPr>
            </w:pPr>
            <w:r>
              <w:rPr>
                <w:color w:val="9BBB59" w:themeColor="accent3"/>
              </w:rPr>
              <w:t>18 op 25</w:t>
            </w:r>
          </w:p>
          <w:p w14:paraId="322436D5" w14:textId="77777777" w:rsidR="00C3094F" w:rsidRDefault="00C3094F" w:rsidP="00C3094F">
            <w:pPr>
              <w:pStyle w:val="Std1"/>
            </w:pPr>
          </w:p>
          <w:p w14:paraId="32585EB9" w14:textId="0D779E2E" w:rsidR="00C3094F" w:rsidRDefault="00C3094F" w:rsidP="00C3094F">
            <w:pPr>
              <w:pStyle w:val="Std1"/>
              <w:rPr>
                <w:i/>
                <w:iCs/>
              </w:rPr>
            </w:pPr>
            <w:r>
              <w:rPr>
                <w:i/>
                <w:iCs/>
              </w:rPr>
              <w:t xml:space="preserve">Lkr schrijft naast de tabel met rood </w:t>
            </w:r>
            <m:oMath>
              <m:f>
                <m:fPr>
                  <m:ctrlPr>
                    <w:rPr>
                      <w:rFonts w:ascii="Cambria Math" w:hAnsi="Cambria Math"/>
                      <w:i/>
                      <w:iCs/>
                    </w:rPr>
                  </m:ctrlPr>
                </m:fPr>
                <m:num>
                  <m:r>
                    <w:rPr>
                      <w:rFonts w:ascii="Cambria Math" w:hAnsi="Cambria Math"/>
                    </w:rPr>
                    <m:t>18</m:t>
                  </m:r>
                </m:num>
                <m:den>
                  <m:r>
                    <w:rPr>
                      <w:rFonts w:ascii="Cambria Math" w:hAnsi="Cambria Math"/>
                    </w:rPr>
                    <m:t>25</m:t>
                  </m:r>
                </m:den>
              </m:f>
            </m:oMath>
            <w:r>
              <w:rPr>
                <w:i/>
                <w:iCs/>
              </w:rPr>
              <w:t>.</w:t>
            </w:r>
          </w:p>
          <w:p w14:paraId="0336B4C7" w14:textId="77777777" w:rsidR="00C3094F" w:rsidRDefault="00C3094F" w:rsidP="00C3094F">
            <w:pPr>
              <w:pStyle w:val="Std1"/>
              <w:rPr>
                <w:i/>
                <w:iCs/>
              </w:rPr>
            </w:pPr>
          </w:p>
          <w:p w14:paraId="64C1FA67" w14:textId="1E984602" w:rsidR="00C3094F" w:rsidRDefault="00C3094F" w:rsidP="00C3094F">
            <w:pPr>
              <w:pStyle w:val="Std1"/>
            </w:pPr>
            <w:r>
              <w:t>Lkr: Ik zou deze breuk graag delen in 3 gelijke delen. Hoeveel van de rode blokjes moet ik dan aanduiden?</w:t>
            </w:r>
          </w:p>
          <w:p w14:paraId="00B01F89" w14:textId="77777777" w:rsidR="00C3094F" w:rsidRDefault="00C3094F" w:rsidP="00C3094F">
            <w:pPr>
              <w:pStyle w:val="Std1"/>
            </w:pPr>
          </w:p>
          <w:p w14:paraId="7FB67447" w14:textId="34B89500" w:rsidR="00C3094F" w:rsidRDefault="00C3094F" w:rsidP="00C3094F">
            <w:pPr>
              <w:pStyle w:val="Std1"/>
              <w:rPr>
                <w:i/>
                <w:iCs/>
              </w:rPr>
            </w:pPr>
            <w:r>
              <w:rPr>
                <w:i/>
                <w:iCs/>
              </w:rPr>
              <w:t>Lkr vult tekening aan:</w:t>
            </w:r>
          </w:p>
          <w:tbl>
            <w:tblPr>
              <w:tblStyle w:val="Tabelraster"/>
              <w:tblW w:w="0" w:type="auto"/>
              <w:tblLook w:val="04A0" w:firstRow="1" w:lastRow="0" w:firstColumn="1" w:lastColumn="0" w:noHBand="0" w:noVBand="1"/>
            </w:tblPr>
            <w:tblGrid>
              <w:gridCol w:w="1740"/>
              <w:gridCol w:w="1741"/>
              <w:gridCol w:w="1741"/>
              <w:gridCol w:w="1741"/>
              <w:gridCol w:w="1741"/>
            </w:tblGrid>
            <w:tr w:rsidR="00C3094F" w14:paraId="1DDC1CAC" w14:textId="77777777" w:rsidTr="00C3094F">
              <w:tc>
                <w:tcPr>
                  <w:tcW w:w="1740" w:type="dxa"/>
                  <w:shd w:val="clear" w:color="auto" w:fill="FF0000"/>
                </w:tcPr>
                <w:p w14:paraId="4A8F5DD7" w14:textId="34392213" w:rsidR="00C3094F" w:rsidRDefault="00C3094F" w:rsidP="00C3094F">
                  <w:pPr>
                    <w:pStyle w:val="Std1"/>
                    <w:rPr>
                      <w:i/>
                      <w:iCs/>
                    </w:rPr>
                  </w:pPr>
                  <w:r>
                    <w:rPr>
                      <w:i/>
                      <w:iCs/>
                      <w:noProof/>
                    </w:rPr>
                    <mc:AlternateContent>
                      <mc:Choice Requires="wpi">
                        <w:drawing>
                          <wp:anchor distT="0" distB="0" distL="114300" distR="114300" simplePos="0" relativeHeight="251712000" behindDoc="0" locked="0" layoutInCell="1" allowOverlap="1" wp14:anchorId="2EF8C3D7" wp14:editId="5FD230FD">
                            <wp:simplePos x="0" y="0"/>
                            <wp:positionH relativeFrom="column">
                              <wp:posOffset>-57150</wp:posOffset>
                            </wp:positionH>
                            <wp:positionV relativeFrom="paragraph">
                              <wp:posOffset>-7620</wp:posOffset>
                            </wp:positionV>
                            <wp:extent cx="4329100" cy="140335"/>
                            <wp:effectExtent l="38100" t="38100" r="0" b="50165"/>
                            <wp:wrapNone/>
                            <wp:docPr id="55" name="Inkt 55"/>
                            <wp:cNvGraphicFramePr/>
                            <a:graphic xmlns:a="http://schemas.openxmlformats.org/drawingml/2006/main">
                              <a:graphicData uri="http://schemas.microsoft.com/office/word/2010/wordprocessingInk">
                                <w14:contentPart bwMode="auto" r:id="rId23">
                                  <w14:nvContentPartPr>
                                    <w14:cNvContentPartPr/>
                                  </w14:nvContentPartPr>
                                  <w14:xfrm>
                                    <a:off x="0" y="0"/>
                                    <a:ext cx="4329100" cy="140335"/>
                                  </w14:xfrm>
                                </w14:contentPart>
                              </a:graphicData>
                            </a:graphic>
                          </wp:anchor>
                        </w:drawing>
                      </mc:Choice>
                      <mc:Fallback>
                        <w:pict>
                          <v:shape w14:anchorId="1A5BBFA7" id="Inkt 55" o:spid="_x0000_s1026" type="#_x0000_t75" style="position:absolute;margin-left:-5.2pt;margin-top:-1.3pt;width:342.25pt;height:12.45pt;z-index:251712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">
                            <v:imagedata r:id="rId24" o:title=""/>
                          </v:shape>
                        </w:pict>
                      </mc:Fallback>
                    </mc:AlternateContent>
                  </w:r>
                </w:p>
              </w:tc>
              <w:tc>
                <w:tcPr>
                  <w:tcW w:w="1741" w:type="dxa"/>
                  <w:shd w:val="clear" w:color="auto" w:fill="FF0000"/>
                </w:tcPr>
                <w:p w14:paraId="790FEA87" w14:textId="19C171D6" w:rsidR="00C3094F" w:rsidRDefault="00C3094F" w:rsidP="00C3094F">
                  <w:pPr>
                    <w:pStyle w:val="Std1"/>
                    <w:rPr>
                      <w:i/>
                      <w:iCs/>
                    </w:rPr>
                  </w:pPr>
                </w:p>
              </w:tc>
              <w:tc>
                <w:tcPr>
                  <w:tcW w:w="1741" w:type="dxa"/>
                  <w:shd w:val="clear" w:color="auto" w:fill="FF0000"/>
                </w:tcPr>
                <w:p w14:paraId="72A52CAF" w14:textId="55807FBD" w:rsidR="00C3094F" w:rsidRDefault="00C3094F" w:rsidP="00C3094F">
                  <w:pPr>
                    <w:pStyle w:val="Std1"/>
                    <w:rPr>
                      <w:i/>
                      <w:iCs/>
                    </w:rPr>
                  </w:pPr>
                </w:p>
              </w:tc>
              <w:tc>
                <w:tcPr>
                  <w:tcW w:w="1741" w:type="dxa"/>
                  <w:shd w:val="clear" w:color="auto" w:fill="FF0000"/>
                </w:tcPr>
                <w:p w14:paraId="45B0284A" w14:textId="62FC7A23" w:rsidR="00C3094F" w:rsidRDefault="00C3094F" w:rsidP="00C3094F">
                  <w:pPr>
                    <w:pStyle w:val="Std1"/>
                    <w:rPr>
                      <w:i/>
                      <w:iCs/>
                    </w:rPr>
                  </w:pPr>
                  <w:r>
                    <w:rPr>
                      <w:i/>
                      <w:iCs/>
                      <w:noProof/>
                    </w:rPr>
                    <mc:AlternateContent>
                      <mc:Choice Requires="wpi">
                        <w:drawing>
                          <wp:anchor distT="0" distB="0" distL="114300" distR="114300" simplePos="0" relativeHeight="251727360" behindDoc="0" locked="0" layoutInCell="1" allowOverlap="1" wp14:anchorId="18B10795" wp14:editId="331C3226">
                            <wp:simplePos x="0" y="0"/>
                            <wp:positionH relativeFrom="column">
                              <wp:posOffset>966470</wp:posOffset>
                            </wp:positionH>
                            <wp:positionV relativeFrom="paragraph">
                              <wp:posOffset>-36195</wp:posOffset>
                            </wp:positionV>
                            <wp:extent cx="1153705" cy="171150"/>
                            <wp:effectExtent l="57150" t="38100" r="27940" b="57785"/>
                            <wp:wrapNone/>
                            <wp:docPr id="70" name="Inkt 70"/>
                            <wp:cNvGraphicFramePr/>
                            <a:graphic xmlns:a="http://schemas.openxmlformats.org/drawingml/2006/main">
                              <a:graphicData uri="http://schemas.microsoft.com/office/word/2010/wordprocessingInk">
                                <w14:contentPart bwMode="auto" r:id="rId25">
                                  <w14:nvContentPartPr>
                                    <w14:cNvContentPartPr/>
                                  </w14:nvContentPartPr>
                                  <w14:xfrm>
                                    <a:off x="0" y="0"/>
                                    <a:ext cx="1153705" cy="171150"/>
                                  </w14:xfrm>
                                </w14:contentPart>
                              </a:graphicData>
                            </a:graphic>
                          </wp:anchor>
                        </w:drawing>
                      </mc:Choice>
                      <mc:Fallback>
                        <w:pict>
                          <v:shape w14:anchorId="128646E4" id="Inkt 70" o:spid="_x0000_s1026" type="#_x0000_t75" style="position:absolute;margin-left:75.4pt;margin-top:-3.55pt;width:92.3pt;height:14.9pt;z-index:251727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">
                            <v:imagedata r:id="rId26" o:title=""/>
                          </v:shape>
                        </w:pict>
                      </mc:Fallback>
                    </mc:AlternateContent>
                  </w:r>
                </w:p>
              </w:tc>
              <w:tc>
                <w:tcPr>
                  <w:tcW w:w="1741" w:type="dxa"/>
                  <w:shd w:val="clear" w:color="auto" w:fill="FF0000"/>
                </w:tcPr>
                <w:p w14:paraId="12067C52" w14:textId="02A17E57" w:rsidR="00C3094F" w:rsidRDefault="00C3094F" w:rsidP="00C3094F">
                  <w:pPr>
                    <w:pStyle w:val="Std1"/>
                    <w:rPr>
                      <w:i/>
                      <w:iCs/>
                    </w:rPr>
                  </w:pPr>
                </w:p>
              </w:tc>
            </w:tr>
            <w:tr w:rsidR="00C3094F" w14:paraId="642F57A1" w14:textId="77777777" w:rsidTr="00C3094F">
              <w:tc>
                <w:tcPr>
                  <w:tcW w:w="1740" w:type="dxa"/>
                  <w:shd w:val="clear" w:color="auto" w:fill="FF0000"/>
                </w:tcPr>
                <w:p w14:paraId="2044C5E2" w14:textId="16312E09" w:rsidR="00C3094F" w:rsidRDefault="00C3094F" w:rsidP="00C3094F">
                  <w:pPr>
                    <w:pStyle w:val="Std1"/>
                    <w:rPr>
                      <w:i/>
                      <w:iCs/>
                    </w:rPr>
                  </w:pPr>
                  <w:r>
                    <w:rPr>
                      <w:i/>
                      <w:iCs/>
                      <w:noProof/>
                    </w:rPr>
                    <mc:AlternateContent>
                      <mc:Choice Requires="wpi">
                        <w:drawing>
                          <wp:anchor distT="0" distB="0" distL="114300" distR="114300" simplePos="0" relativeHeight="251737600" behindDoc="0" locked="0" layoutInCell="1" allowOverlap="1" wp14:anchorId="77BFD5D9" wp14:editId="331A169E">
                            <wp:simplePos x="0" y="0"/>
                            <wp:positionH relativeFrom="column">
                              <wp:posOffset>988454</wp:posOffset>
                            </wp:positionH>
                            <wp:positionV relativeFrom="paragraph">
                              <wp:posOffset>105882</wp:posOffset>
                            </wp:positionV>
                            <wp:extent cx="45000" cy="29880"/>
                            <wp:effectExtent l="57150" t="38100" r="50800" b="46355"/>
                            <wp:wrapNone/>
                            <wp:docPr id="80" name="Inkt 80"/>
                            <wp:cNvGraphicFramePr/>
                            <a:graphic xmlns:a="http://schemas.openxmlformats.org/drawingml/2006/main">
                              <a:graphicData uri="http://schemas.microsoft.com/office/word/2010/wordprocessingInk">
                                <w14:contentPart bwMode="auto" r:id="rId27">
                                  <w14:nvContentPartPr>
                                    <w14:cNvContentPartPr/>
                                  </w14:nvContentPartPr>
                                  <w14:xfrm>
                                    <a:off x="0" y="0"/>
                                    <a:ext cx="45000" cy="29880"/>
                                  </w14:xfrm>
                                </w14:contentPart>
                              </a:graphicData>
                            </a:graphic>
                          </wp:anchor>
                        </w:drawing>
                      </mc:Choice>
                      <mc:Fallback>
                        <w:pict>
                          <v:shape w14:anchorId="22CEF090" id="Inkt 80" o:spid="_x0000_s1026" type="#_x0000_t75" style="position:absolute;margin-left:77.15pt;margin-top:7.65pt;width:5pt;height:3.75pt;z-index:251737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">
                            <v:imagedata r:id="rId28" o:title=""/>
                          </v:shape>
                        </w:pict>
                      </mc:Fallback>
                    </mc:AlternateContent>
                  </w:r>
                  <w:r>
                    <w:rPr>
                      <w:i/>
                      <w:iCs/>
                      <w:noProof/>
                    </w:rPr>
                    <mc:AlternateContent>
                      <mc:Choice Requires="wpi">
                        <w:drawing>
                          <wp:anchor distT="0" distB="0" distL="114300" distR="114300" simplePos="0" relativeHeight="251736576" behindDoc="0" locked="0" layoutInCell="1" allowOverlap="1" wp14:anchorId="18A809E0" wp14:editId="55D99B44">
                            <wp:simplePos x="0" y="0"/>
                            <wp:positionH relativeFrom="column">
                              <wp:posOffset>156845</wp:posOffset>
                            </wp:positionH>
                            <wp:positionV relativeFrom="paragraph">
                              <wp:posOffset>5080</wp:posOffset>
                            </wp:positionV>
                            <wp:extent cx="841925" cy="127345"/>
                            <wp:effectExtent l="57150" t="38100" r="0" b="44450"/>
                            <wp:wrapNone/>
                            <wp:docPr id="79" name="Inkt 79"/>
                            <wp:cNvGraphicFramePr/>
                            <a:graphic xmlns:a="http://schemas.openxmlformats.org/drawingml/2006/main">
                              <a:graphicData uri="http://schemas.microsoft.com/office/word/2010/wordprocessingInk">
                                <w14:contentPart bwMode="auto" r:id="rId29">
                                  <w14:nvContentPartPr>
                                    <w14:cNvContentPartPr/>
                                  </w14:nvContentPartPr>
                                  <w14:xfrm>
                                    <a:off x="0" y="0"/>
                                    <a:ext cx="841925" cy="127345"/>
                                  </w14:xfrm>
                                </w14:contentPart>
                              </a:graphicData>
                            </a:graphic>
                          </wp:anchor>
                        </w:drawing>
                      </mc:Choice>
                      <mc:Fallback>
                        <w:pict>
                          <v:shape w14:anchorId="6EFBA897" id="Inkt 79" o:spid="_x0000_s1026" type="#_x0000_t75" style="position:absolute;margin-left:11.65pt;margin-top:-.3pt;width:67.75pt;height:11.45pt;z-index:25173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">
                            <v:imagedata r:id="rId30" o:title=""/>
                          </v:shape>
                        </w:pict>
                      </mc:Fallback>
                    </mc:AlternateContent>
                  </w:r>
                  <w:r>
                    <w:rPr>
                      <w:i/>
                      <w:iCs/>
                      <w:noProof/>
                    </w:rPr>
                    <mc:AlternateContent>
                      <mc:Choice Requires="wpi">
                        <w:drawing>
                          <wp:anchor distT="0" distB="0" distL="114300" distR="114300" simplePos="0" relativeHeight="251728384" behindDoc="0" locked="0" layoutInCell="1" allowOverlap="1" wp14:anchorId="240CDECE" wp14:editId="7986D1FD">
                            <wp:simplePos x="0" y="0"/>
                            <wp:positionH relativeFrom="column">
                              <wp:posOffset>-40066</wp:posOffset>
                            </wp:positionH>
                            <wp:positionV relativeFrom="paragraph">
                              <wp:posOffset>-678</wp:posOffset>
                            </wp:positionV>
                            <wp:extent cx="204840" cy="115560"/>
                            <wp:effectExtent l="38100" t="57150" r="43180" b="56515"/>
                            <wp:wrapNone/>
                            <wp:docPr id="71" name="Inkt 71"/>
                            <wp:cNvGraphicFramePr/>
                            <a:graphic xmlns:a="http://schemas.openxmlformats.org/drawingml/2006/main">
                              <a:graphicData uri="http://schemas.microsoft.com/office/word/2010/wordprocessingInk">
                                <w14:contentPart bwMode="auto" r:id="rId31">
                                  <w14:nvContentPartPr>
                                    <w14:cNvContentPartPr/>
                                  </w14:nvContentPartPr>
                                  <w14:xfrm>
                                    <a:off x="0" y="0"/>
                                    <a:ext cx="204840" cy="115560"/>
                                  </w14:xfrm>
                                </w14:contentPart>
                              </a:graphicData>
                            </a:graphic>
                          </wp:anchor>
                        </w:drawing>
                      </mc:Choice>
                      <mc:Fallback>
                        <w:pict>
                          <v:shape w14:anchorId="21B07D76" id="Inkt 71" o:spid="_x0000_s1026" type="#_x0000_t75" style="position:absolute;margin-left:-3.85pt;margin-top:-.75pt;width:17.55pt;height:10.55pt;z-index:25172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">
                            <v:imagedata r:id="rId32" o:title=""/>
                          </v:shape>
                        </w:pict>
                      </mc:Fallback>
                    </mc:AlternateContent>
                  </w:r>
                </w:p>
              </w:tc>
              <w:tc>
                <w:tcPr>
                  <w:tcW w:w="1741" w:type="dxa"/>
                  <w:shd w:val="clear" w:color="auto" w:fill="FF0000"/>
                </w:tcPr>
                <w:p w14:paraId="096828F3" w14:textId="77777777" w:rsidR="00C3094F" w:rsidRDefault="00C3094F" w:rsidP="00C3094F">
                  <w:pPr>
                    <w:pStyle w:val="Std1"/>
                    <w:rPr>
                      <w:i/>
                      <w:iCs/>
                    </w:rPr>
                  </w:pPr>
                </w:p>
              </w:tc>
              <w:tc>
                <w:tcPr>
                  <w:tcW w:w="1741" w:type="dxa"/>
                  <w:shd w:val="clear" w:color="auto" w:fill="FF0000"/>
                </w:tcPr>
                <w:p w14:paraId="7BF7AE71" w14:textId="77777777" w:rsidR="00C3094F" w:rsidRDefault="00C3094F" w:rsidP="00C3094F">
                  <w:pPr>
                    <w:pStyle w:val="Std1"/>
                    <w:rPr>
                      <w:i/>
                      <w:iCs/>
                    </w:rPr>
                  </w:pPr>
                </w:p>
              </w:tc>
              <w:tc>
                <w:tcPr>
                  <w:tcW w:w="1741" w:type="dxa"/>
                  <w:shd w:val="clear" w:color="auto" w:fill="FF0000"/>
                </w:tcPr>
                <w:p w14:paraId="67EC1FC8" w14:textId="77777777" w:rsidR="00C3094F" w:rsidRDefault="00C3094F" w:rsidP="00C3094F">
                  <w:pPr>
                    <w:pStyle w:val="Std1"/>
                    <w:rPr>
                      <w:i/>
                      <w:iCs/>
                    </w:rPr>
                  </w:pPr>
                </w:p>
              </w:tc>
              <w:tc>
                <w:tcPr>
                  <w:tcW w:w="1741" w:type="dxa"/>
                  <w:shd w:val="clear" w:color="auto" w:fill="FF0000"/>
                </w:tcPr>
                <w:p w14:paraId="688C29E0" w14:textId="77777777" w:rsidR="00C3094F" w:rsidRDefault="00C3094F" w:rsidP="00C3094F">
                  <w:pPr>
                    <w:pStyle w:val="Std1"/>
                    <w:rPr>
                      <w:i/>
                      <w:iCs/>
                    </w:rPr>
                  </w:pPr>
                </w:p>
              </w:tc>
            </w:tr>
            <w:tr w:rsidR="00C3094F" w14:paraId="6D7E46CC" w14:textId="77777777" w:rsidTr="00C3094F">
              <w:tc>
                <w:tcPr>
                  <w:tcW w:w="1740" w:type="dxa"/>
                  <w:shd w:val="clear" w:color="auto" w:fill="FF0000"/>
                </w:tcPr>
                <w:p w14:paraId="0741B2DA" w14:textId="77777777" w:rsidR="00C3094F" w:rsidRDefault="00C3094F" w:rsidP="00C3094F">
                  <w:pPr>
                    <w:pStyle w:val="Std1"/>
                    <w:rPr>
                      <w:i/>
                      <w:iCs/>
                    </w:rPr>
                  </w:pPr>
                </w:p>
              </w:tc>
              <w:tc>
                <w:tcPr>
                  <w:tcW w:w="1741" w:type="dxa"/>
                  <w:shd w:val="clear" w:color="auto" w:fill="FF0000"/>
                </w:tcPr>
                <w:p w14:paraId="7E77163B" w14:textId="77777777" w:rsidR="00C3094F" w:rsidRDefault="00C3094F" w:rsidP="00C3094F">
                  <w:pPr>
                    <w:pStyle w:val="Std1"/>
                    <w:rPr>
                      <w:i/>
                      <w:iCs/>
                    </w:rPr>
                  </w:pPr>
                </w:p>
              </w:tc>
              <w:tc>
                <w:tcPr>
                  <w:tcW w:w="1741" w:type="dxa"/>
                  <w:shd w:val="clear" w:color="auto" w:fill="FF0000"/>
                </w:tcPr>
                <w:p w14:paraId="399CC8C0" w14:textId="77777777" w:rsidR="00C3094F" w:rsidRDefault="00C3094F" w:rsidP="00C3094F">
                  <w:pPr>
                    <w:pStyle w:val="Std1"/>
                    <w:rPr>
                      <w:i/>
                      <w:iCs/>
                    </w:rPr>
                  </w:pPr>
                </w:p>
              </w:tc>
              <w:tc>
                <w:tcPr>
                  <w:tcW w:w="1741" w:type="dxa"/>
                  <w:shd w:val="clear" w:color="auto" w:fill="FF0000"/>
                </w:tcPr>
                <w:p w14:paraId="4ECE3635" w14:textId="77777777" w:rsidR="00C3094F" w:rsidRDefault="00C3094F" w:rsidP="00C3094F">
                  <w:pPr>
                    <w:pStyle w:val="Std1"/>
                    <w:rPr>
                      <w:i/>
                      <w:iCs/>
                    </w:rPr>
                  </w:pPr>
                </w:p>
              </w:tc>
              <w:tc>
                <w:tcPr>
                  <w:tcW w:w="1741" w:type="dxa"/>
                  <w:shd w:val="clear" w:color="auto" w:fill="FF0000"/>
                </w:tcPr>
                <w:p w14:paraId="58025B88" w14:textId="77777777" w:rsidR="00C3094F" w:rsidRDefault="00C3094F" w:rsidP="00C3094F">
                  <w:pPr>
                    <w:pStyle w:val="Std1"/>
                    <w:rPr>
                      <w:i/>
                      <w:iCs/>
                    </w:rPr>
                  </w:pPr>
                </w:p>
              </w:tc>
            </w:tr>
            <w:tr w:rsidR="00C3094F" w14:paraId="227BF14C" w14:textId="77777777" w:rsidTr="00C3094F">
              <w:tc>
                <w:tcPr>
                  <w:tcW w:w="1740" w:type="dxa"/>
                  <w:shd w:val="clear" w:color="auto" w:fill="FF0000"/>
                </w:tcPr>
                <w:p w14:paraId="206EEA83" w14:textId="77777777" w:rsidR="00C3094F" w:rsidRDefault="00C3094F" w:rsidP="00C3094F">
                  <w:pPr>
                    <w:pStyle w:val="Std1"/>
                    <w:rPr>
                      <w:i/>
                      <w:iCs/>
                    </w:rPr>
                  </w:pPr>
                </w:p>
              </w:tc>
              <w:tc>
                <w:tcPr>
                  <w:tcW w:w="1741" w:type="dxa"/>
                  <w:shd w:val="clear" w:color="auto" w:fill="FF0000"/>
                </w:tcPr>
                <w:p w14:paraId="5A27545E" w14:textId="77777777" w:rsidR="00C3094F" w:rsidRDefault="00C3094F" w:rsidP="00C3094F">
                  <w:pPr>
                    <w:pStyle w:val="Std1"/>
                    <w:rPr>
                      <w:i/>
                      <w:iCs/>
                    </w:rPr>
                  </w:pPr>
                </w:p>
              </w:tc>
              <w:tc>
                <w:tcPr>
                  <w:tcW w:w="1741" w:type="dxa"/>
                  <w:shd w:val="clear" w:color="auto" w:fill="FF0000"/>
                </w:tcPr>
                <w:p w14:paraId="31DC7D81" w14:textId="77777777" w:rsidR="00C3094F" w:rsidRDefault="00C3094F" w:rsidP="00C3094F">
                  <w:pPr>
                    <w:pStyle w:val="Std1"/>
                    <w:rPr>
                      <w:i/>
                      <w:iCs/>
                    </w:rPr>
                  </w:pPr>
                </w:p>
              </w:tc>
              <w:tc>
                <w:tcPr>
                  <w:tcW w:w="1741" w:type="dxa"/>
                </w:tcPr>
                <w:p w14:paraId="72C79228" w14:textId="77777777" w:rsidR="00C3094F" w:rsidRDefault="00C3094F" w:rsidP="00C3094F">
                  <w:pPr>
                    <w:pStyle w:val="Std1"/>
                    <w:rPr>
                      <w:i/>
                      <w:iCs/>
                    </w:rPr>
                  </w:pPr>
                </w:p>
              </w:tc>
              <w:tc>
                <w:tcPr>
                  <w:tcW w:w="1741" w:type="dxa"/>
                </w:tcPr>
                <w:p w14:paraId="6D3EEFA1" w14:textId="77777777" w:rsidR="00C3094F" w:rsidRDefault="00C3094F" w:rsidP="00C3094F">
                  <w:pPr>
                    <w:pStyle w:val="Std1"/>
                    <w:rPr>
                      <w:i/>
                      <w:iCs/>
                    </w:rPr>
                  </w:pPr>
                </w:p>
              </w:tc>
            </w:tr>
            <w:tr w:rsidR="00C3094F" w14:paraId="4CB0E27E" w14:textId="77777777" w:rsidTr="00C3094F">
              <w:tc>
                <w:tcPr>
                  <w:tcW w:w="1740" w:type="dxa"/>
                </w:tcPr>
                <w:p w14:paraId="07E4A331" w14:textId="77777777" w:rsidR="00C3094F" w:rsidRDefault="00C3094F" w:rsidP="00C3094F">
                  <w:pPr>
                    <w:pStyle w:val="Std1"/>
                    <w:rPr>
                      <w:i/>
                      <w:iCs/>
                    </w:rPr>
                  </w:pPr>
                </w:p>
              </w:tc>
              <w:tc>
                <w:tcPr>
                  <w:tcW w:w="1741" w:type="dxa"/>
                </w:tcPr>
                <w:p w14:paraId="69553337" w14:textId="77777777" w:rsidR="00C3094F" w:rsidRDefault="00C3094F" w:rsidP="00C3094F">
                  <w:pPr>
                    <w:pStyle w:val="Std1"/>
                    <w:rPr>
                      <w:i/>
                      <w:iCs/>
                    </w:rPr>
                  </w:pPr>
                </w:p>
              </w:tc>
              <w:tc>
                <w:tcPr>
                  <w:tcW w:w="1741" w:type="dxa"/>
                </w:tcPr>
                <w:p w14:paraId="049AA977" w14:textId="77777777" w:rsidR="00C3094F" w:rsidRDefault="00C3094F" w:rsidP="00C3094F">
                  <w:pPr>
                    <w:pStyle w:val="Std1"/>
                    <w:rPr>
                      <w:i/>
                      <w:iCs/>
                    </w:rPr>
                  </w:pPr>
                </w:p>
              </w:tc>
              <w:tc>
                <w:tcPr>
                  <w:tcW w:w="1741" w:type="dxa"/>
                </w:tcPr>
                <w:p w14:paraId="3C63DD99" w14:textId="77777777" w:rsidR="00C3094F" w:rsidRDefault="00C3094F" w:rsidP="00C3094F">
                  <w:pPr>
                    <w:pStyle w:val="Std1"/>
                    <w:rPr>
                      <w:i/>
                      <w:iCs/>
                    </w:rPr>
                  </w:pPr>
                </w:p>
              </w:tc>
              <w:tc>
                <w:tcPr>
                  <w:tcW w:w="1741" w:type="dxa"/>
                </w:tcPr>
                <w:p w14:paraId="5E39063B" w14:textId="77777777" w:rsidR="00C3094F" w:rsidRDefault="00C3094F" w:rsidP="00C3094F">
                  <w:pPr>
                    <w:pStyle w:val="Std1"/>
                    <w:rPr>
                      <w:i/>
                      <w:iCs/>
                    </w:rPr>
                  </w:pPr>
                </w:p>
              </w:tc>
            </w:tr>
          </w:tbl>
          <w:p w14:paraId="2838DE38" w14:textId="77777777" w:rsidR="00C3094F" w:rsidRDefault="00C3094F" w:rsidP="00C3094F">
            <w:pPr>
              <w:pStyle w:val="Std1"/>
              <w:rPr>
                <w:i/>
                <w:iCs/>
              </w:rPr>
            </w:pPr>
          </w:p>
          <w:p w14:paraId="7B776DAE" w14:textId="77777777" w:rsidR="00C3094F" w:rsidRDefault="00C3094F" w:rsidP="00C3094F">
            <w:pPr>
              <w:pStyle w:val="Std1"/>
              <w:rPr>
                <w:i/>
                <w:iCs/>
              </w:rPr>
            </w:pPr>
          </w:p>
          <w:p w14:paraId="2FB7B269" w14:textId="77777777" w:rsidR="00C3094F" w:rsidRDefault="00C3094F" w:rsidP="00C3094F">
            <w:pPr>
              <w:pStyle w:val="Std1"/>
            </w:pPr>
            <w:r>
              <w:t>Lkr: Welke breuk heb ik nu gekleurd?</w:t>
            </w:r>
          </w:p>
          <w:p w14:paraId="354425E9" w14:textId="24C11D86" w:rsidR="00C3094F" w:rsidRDefault="00C3094F" w:rsidP="00C3094F">
            <w:pPr>
              <w:pStyle w:val="Std1"/>
              <w:rPr>
                <w:color w:val="9BBB59" w:themeColor="accent3"/>
              </w:rPr>
            </w:pPr>
            <w:r>
              <w:rPr>
                <w:color w:val="9BBB59" w:themeColor="accent3"/>
              </w:rPr>
              <w:t>6 op 25</w:t>
            </w:r>
          </w:p>
          <w:p w14:paraId="126F253A" w14:textId="77777777" w:rsidR="00C3094F" w:rsidRDefault="00C3094F" w:rsidP="00C3094F">
            <w:pPr>
              <w:pStyle w:val="Std1"/>
              <w:rPr>
                <w:color w:val="9BBB59" w:themeColor="accent3"/>
              </w:rPr>
            </w:pPr>
          </w:p>
          <w:p w14:paraId="4CF3E3C8" w14:textId="5DA658B0" w:rsidR="00C3094F" w:rsidRDefault="00C3094F" w:rsidP="00C3094F">
            <w:pPr>
              <w:pStyle w:val="Std1"/>
              <w:rPr>
                <w:i/>
                <w:iCs/>
              </w:rPr>
            </w:pPr>
            <w:r>
              <w:rPr>
                <w:i/>
                <w:iCs/>
              </w:rPr>
              <w:t xml:space="preserve">Lkr schrijft naast de tabel met zwart </w:t>
            </w:r>
            <m:oMath>
              <m:f>
                <m:fPr>
                  <m:ctrlPr>
                    <w:rPr>
                      <w:rFonts w:ascii="Cambria Math" w:hAnsi="Cambria Math"/>
                      <w:i/>
                      <w:iCs/>
                    </w:rPr>
                  </m:ctrlPr>
                </m:fPr>
                <m:num>
                  <m:r>
                    <w:rPr>
                      <w:rFonts w:ascii="Cambria Math" w:hAnsi="Cambria Math"/>
                    </w:rPr>
                    <m:t>6</m:t>
                  </m:r>
                </m:num>
                <m:den>
                  <m:r>
                    <w:rPr>
                      <w:rFonts w:ascii="Cambria Math" w:hAnsi="Cambria Math"/>
                    </w:rPr>
                    <m:t>25</m:t>
                  </m:r>
                </m:den>
              </m:f>
            </m:oMath>
            <w:r>
              <w:rPr>
                <w:i/>
                <w:iCs/>
              </w:rPr>
              <w:t>.</w:t>
            </w:r>
          </w:p>
          <w:p w14:paraId="437654F6" w14:textId="77777777" w:rsidR="00C3094F" w:rsidRDefault="00C3094F" w:rsidP="00C3094F">
            <w:pPr>
              <w:pStyle w:val="Std1"/>
              <w:rPr>
                <w:i/>
                <w:iCs/>
              </w:rPr>
            </w:pPr>
          </w:p>
          <w:p w14:paraId="2DA62B06" w14:textId="00A41A34" w:rsidR="00C3094F" w:rsidRDefault="00C3094F" w:rsidP="00C3094F">
            <w:pPr>
              <w:pStyle w:val="Std1"/>
              <w:rPr>
                <w:i/>
                <w:iCs/>
              </w:rPr>
            </w:pPr>
            <w:r>
              <w:rPr>
                <w:i/>
                <w:iCs/>
              </w:rPr>
              <w:t xml:space="preserve">Lkr schrijft naast de tabel: </w:t>
            </w:r>
            <m:oMath>
              <m:f>
                <m:fPr>
                  <m:ctrlPr>
                    <w:rPr>
                      <w:rFonts w:ascii="Cambria Math" w:hAnsi="Cambria Math"/>
                      <w:i/>
                      <w:iCs/>
                    </w:rPr>
                  </m:ctrlPr>
                </m:fPr>
                <m:num>
                  <m:r>
                    <w:rPr>
                      <w:rFonts w:ascii="Cambria Math" w:hAnsi="Cambria Math"/>
                    </w:rPr>
                    <m:t>18</m:t>
                  </m:r>
                </m:num>
                <m:den>
                  <m:r>
                    <w:rPr>
                      <w:rFonts w:ascii="Cambria Math" w:hAnsi="Cambria Math"/>
                    </w:rPr>
                    <m:t>25</m:t>
                  </m:r>
                </m:den>
              </m:f>
            </m:oMath>
            <w:r>
              <w:rPr>
                <w:i/>
                <w:iCs/>
              </w:rPr>
              <w:t xml:space="preserve"> : 3= </w:t>
            </w:r>
            <m:oMath>
              <m:f>
                <m:fPr>
                  <m:ctrlPr>
                    <w:rPr>
                      <w:rFonts w:ascii="Cambria Math" w:hAnsi="Cambria Math"/>
                      <w:i/>
                      <w:iCs/>
                    </w:rPr>
                  </m:ctrlPr>
                </m:fPr>
                <m:num>
                  <m:r>
                    <w:rPr>
                      <w:rFonts w:ascii="Cambria Math" w:hAnsi="Cambria Math"/>
                    </w:rPr>
                    <m:t>6</m:t>
                  </m:r>
                </m:num>
                <m:den>
                  <m:r>
                    <w:rPr>
                      <w:rFonts w:ascii="Cambria Math" w:hAnsi="Cambria Math"/>
                    </w:rPr>
                    <m:t>25</m:t>
                  </m:r>
                </m:den>
              </m:f>
            </m:oMath>
            <w:r>
              <w:rPr>
                <w:i/>
                <w:iCs/>
              </w:rPr>
              <w:t>.</w:t>
            </w:r>
          </w:p>
          <w:p w14:paraId="5ACD4DDC" w14:textId="62F75E90" w:rsidR="00C3094F" w:rsidRDefault="00C3094F" w:rsidP="00C3094F">
            <w:pPr>
              <w:pStyle w:val="Std1"/>
              <w:rPr>
                <w:i/>
                <w:iCs/>
              </w:rPr>
            </w:pPr>
            <w:r>
              <w:rPr>
                <w:i/>
                <w:iCs/>
              </w:rPr>
              <w:t>------------------------------------------------------------------------------------------------------</w:t>
            </w:r>
          </w:p>
          <w:p w14:paraId="46F392E1" w14:textId="20E0F535" w:rsidR="00C3094F" w:rsidRDefault="00C3094F" w:rsidP="00C3094F">
            <w:pPr>
              <w:pStyle w:val="Std1"/>
            </w:pPr>
            <w:r>
              <w:t>Lkr: Als je nu naar alle formules kijkt. Wie denkt er mij te kunnen vertellen hoe je een breuk moet delen door een getal?</w:t>
            </w:r>
          </w:p>
          <w:p w14:paraId="712BAC9F" w14:textId="239AF559" w:rsidR="00C3094F" w:rsidRDefault="00C3094F" w:rsidP="00C3094F">
            <w:pPr>
              <w:pStyle w:val="Std1"/>
              <w:rPr>
                <w:color w:val="9BBB59" w:themeColor="accent3"/>
              </w:rPr>
            </w:pPr>
            <w:r>
              <w:rPr>
                <w:color w:val="9BBB59" w:themeColor="accent3"/>
              </w:rPr>
              <w:t>De teler delen</w:t>
            </w:r>
            <w:r w:rsidR="00CA72B2">
              <w:rPr>
                <w:color w:val="9BBB59" w:themeColor="accent3"/>
              </w:rPr>
              <w:t xml:space="preserve"> en de noemer behouden.</w:t>
            </w:r>
          </w:p>
          <w:p w14:paraId="49D6898C" w14:textId="2D483BB2" w:rsidR="00C3094F" w:rsidRPr="00C3094F" w:rsidRDefault="00C3094F" w:rsidP="00C3094F">
            <w:pPr>
              <w:pStyle w:val="Std1"/>
              <w:rPr>
                <w:color w:val="9BBB59" w:themeColor="accent3"/>
              </w:rPr>
            </w:pPr>
            <w:r w:rsidRPr="00C3094F">
              <w:t>------------------------------------------------------------------------------------------------------</w:t>
            </w:r>
          </w:p>
          <w:p w14:paraId="2CB1AA52" w14:textId="1D6B368A" w:rsidR="00C3094F" w:rsidRDefault="00C3094F" w:rsidP="00F17906">
            <w:pPr>
              <w:pStyle w:val="Std1"/>
            </w:pPr>
            <w:r>
              <w:t>Lkr: Hoeveel zijn deze sommen dan?</w:t>
            </w:r>
          </w:p>
          <w:p w14:paraId="014DAA78" w14:textId="77777777" w:rsidR="00C3094F" w:rsidRDefault="00C3094F" w:rsidP="00F17906">
            <w:pPr>
              <w:pStyle w:val="Std1"/>
              <w:rPr>
                <w:i/>
                <w:iCs/>
              </w:rPr>
            </w:pPr>
            <w:r>
              <w:rPr>
                <w:i/>
                <w:iCs/>
              </w:rPr>
              <w:t>Lkr schrijft op bord:</w:t>
            </w:r>
          </w:p>
          <w:p w14:paraId="5F722271" w14:textId="58289332" w:rsidR="00C3094F" w:rsidRDefault="00C3094F" w:rsidP="00F17906">
            <w:pPr>
              <w:pStyle w:val="Std1"/>
              <w:rPr>
                <w:i/>
                <w:iCs/>
              </w:rPr>
            </w:pPr>
            <w:r>
              <w:rPr>
                <w:i/>
                <w:iCs/>
              </w:rPr>
              <w:t xml:space="preserve"> </w:t>
            </w:r>
            <m:oMath>
              <m:f>
                <m:fPr>
                  <m:ctrlPr>
                    <w:rPr>
                      <w:rFonts w:ascii="Cambria Math" w:hAnsi="Cambria Math"/>
                      <w:i/>
                      <w:iCs/>
                    </w:rPr>
                  </m:ctrlPr>
                </m:fPr>
                <m:num>
                  <m:r>
                    <w:rPr>
                      <w:rFonts w:ascii="Cambria Math" w:hAnsi="Cambria Math"/>
                    </w:rPr>
                    <m:t>20</m:t>
                  </m:r>
                </m:num>
                <m:den>
                  <m:r>
                    <w:rPr>
                      <w:rFonts w:ascii="Cambria Math" w:hAnsi="Cambria Math"/>
                    </w:rPr>
                    <m:t>21</m:t>
                  </m:r>
                </m:den>
              </m:f>
            </m:oMath>
            <w:r>
              <w:rPr>
                <w:i/>
                <w:iCs/>
              </w:rPr>
              <w:t xml:space="preserve"> : 4=</w:t>
            </w:r>
          </w:p>
          <w:p w14:paraId="27A3D69B" w14:textId="77777777" w:rsidR="00C3094F" w:rsidRDefault="00C3094F" w:rsidP="00F17906">
            <w:pPr>
              <w:pStyle w:val="Std1"/>
              <w:rPr>
                <w:i/>
                <w:iCs/>
              </w:rPr>
            </w:pPr>
          </w:p>
          <w:p w14:paraId="3B0C46DA" w14:textId="0E218AED" w:rsidR="00C3094F" w:rsidRDefault="001452DE" w:rsidP="00F17906">
            <w:pPr>
              <w:pStyle w:val="Std1"/>
              <w:rPr>
                <w:i/>
                <w:iCs/>
              </w:rPr>
            </w:pPr>
            <m:oMath>
              <m:f>
                <m:fPr>
                  <m:ctrlPr>
                    <w:rPr>
                      <w:rFonts w:ascii="Cambria Math" w:hAnsi="Cambria Math"/>
                      <w:i/>
                      <w:iCs/>
                    </w:rPr>
                  </m:ctrlPr>
                </m:fPr>
                <m:num>
                  <m:r>
                    <w:rPr>
                      <w:rFonts w:ascii="Cambria Math" w:hAnsi="Cambria Math"/>
                    </w:rPr>
                    <m:t>49</m:t>
                  </m:r>
                </m:num>
                <m:den>
                  <m:r>
                    <w:rPr>
                      <w:rFonts w:ascii="Cambria Math" w:hAnsi="Cambria Math"/>
                    </w:rPr>
                    <m:t>75</m:t>
                  </m:r>
                </m:den>
              </m:f>
            </m:oMath>
            <w:r w:rsidR="00C3094F">
              <w:rPr>
                <w:i/>
                <w:iCs/>
              </w:rPr>
              <w:t xml:space="preserve"> :7=</w:t>
            </w:r>
          </w:p>
          <w:p w14:paraId="10CC8D39" w14:textId="77777777" w:rsidR="00C3094F" w:rsidRDefault="00C3094F" w:rsidP="00F17906">
            <w:pPr>
              <w:pStyle w:val="Std1"/>
              <w:rPr>
                <w:i/>
                <w:iCs/>
              </w:rPr>
            </w:pPr>
          </w:p>
          <w:p w14:paraId="38A44BD5" w14:textId="717BD799" w:rsidR="00C3094F" w:rsidRPr="00C3094F" w:rsidRDefault="001452DE" w:rsidP="00F17906">
            <w:pPr>
              <w:pStyle w:val="Std1"/>
              <w:rPr>
                <w:i/>
                <w:iCs/>
              </w:rPr>
            </w:pPr>
            <m:oMath>
              <m:f>
                <m:fPr>
                  <m:ctrlPr>
                    <w:rPr>
                      <w:rFonts w:ascii="Cambria Math" w:hAnsi="Cambria Math"/>
                      <w:i/>
                      <w:iCs/>
                    </w:rPr>
                  </m:ctrlPr>
                </m:fPr>
                <m:num>
                  <m:r>
                    <w:rPr>
                      <w:rFonts w:ascii="Cambria Math" w:hAnsi="Cambria Math"/>
                    </w:rPr>
                    <m:t>66</m:t>
                  </m:r>
                </m:num>
                <m:den>
                  <m:r>
                    <w:rPr>
                      <w:rFonts w:ascii="Cambria Math" w:hAnsi="Cambria Math"/>
                    </w:rPr>
                    <m:t>78</m:t>
                  </m:r>
                </m:den>
              </m:f>
            </m:oMath>
            <w:r w:rsidR="00C3094F">
              <w:rPr>
                <w:i/>
                <w:iCs/>
              </w:rPr>
              <w:t xml:space="preserve"> </w:t>
            </w:r>
            <w:r w:rsidR="00965BFA">
              <w:rPr>
                <w:i/>
                <w:iCs/>
              </w:rPr>
              <w:t xml:space="preserve"> :11</w:t>
            </w:r>
            <w:r w:rsidR="00C3094F">
              <w:rPr>
                <w:i/>
                <w:iCs/>
              </w:rPr>
              <w:t>=</w:t>
            </w:r>
          </w:p>
          <w:p w14:paraId="4D052F81" w14:textId="1E973F36" w:rsidR="004F3F8D" w:rsidRPr="00C15D57" w:rsidRDefault="004F3F8D" w:rsidP="00F17906">
            <w:pPr>
              <w:pStyle w:val="Std1"/>
            </w:pPr>
          </w:p>
        </w:tc>
      </w:tr>
      <w:tr w:rsidR="0027641E" w:rsidRPr="00417611" w14:paraId="7BC0380C" w14:textId="77777777" w:rsidTr="00F17906">
        <w:trPr>
          <w:trHeight w:val="227"/>
        </w:trPr>
        <w:tc>
          <w:tcPr>
            <w:tcW w:w="10348" w:type="dxa"/>
            <w:gridSpan w:val="2"/>
            <w:shd w:val="clear" w:color="auto" w:fill="auto"/>
          </w:tcPr>
          <w:p w14:paraId="1B969AE0" w14:textId="2002CB93" w:rsidR="0027641E" w:rsidRPr="00417611" w:rsidRDefault="0027641E" w:rsidP="00166D90">
            <w:pPr>
              <w:pStyle w:val="TM1"/>
              <w:keepNext/>
              <w:jc w:val="center"/>
            </w:pPr>
            <w:r>
              <w:lastRenderedPageBreak/>
              <w:t>Leerfase 2</w:t>
            </w:r>
            <w:r w:rsidRPr="00417611">
              <w:t xml:space="preserve"> </w:t>
            </w:r>
            <w:r>
              <w:rPr>
                <w:b w:val="0"/>
              </w:rPr>
              <w:t>(</w:t>
            </w:r>
            <w:r w:rsidRPr="00952E0F">
              <w:rPr>
                <w:b w:val="0"/>
              </w:rPr>
              <w:t>verwervings</w:t>
            </w:r>
            <w:r w:rsidR="00CF5EBC">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5EB6255A" w:rsidR="00BA5153" w:rsidRPr="00417611" w:rsidRDefault="004F3F8D" w:rsidP="00F17906">
            <w:pPr>
              <w:pStyle w:val="Std1"/>
            </w:pPr>
            <w:r>
              <w:t>10</w:t>
            </w:r>
          </w:p>
        </w:tc>
        <w:tc>
          <w:tcPr>
            <w:tcW w:w="8930" w:type="dxa"/>
            <w:shd w:val="clear" w:color="auto" w:fill="auto"/>
          </w:tcPr>
          <w:p w14:paraId="1A5F36A9" w14:textId="75E96D03" w:rsidR="004F3F8D" w:rsidRDefault="00965BFA" w:rsidP="004F3F8D">
            <w:pPr>
              <w:pStyle w:val="Std1"/>
            </w:pPr>
            <w:r>
              <w:t>Lkr: Maar hoe moeten we dan deze som doen?</w:t>
            </w:r>
          </w:p>
          <w:p w14:paraId="17080CD2" w14:textId="16B708EC" w:rsidR="00965BFA" w:rsidRDefault="00965BFA" w:rsidP="004F3F8D">
            <w:pPr>
              <w:pStyle w:val="Std1"/>
            </w:pPr>
          </w:p>
          <w:p w14:paraId="06DE0487" w14:textId="0AC11841" w:rsidR="00965BFA" w:rsidRPr="00965BFA" w:rsidRDefault="00965BFA" w:rsidP="004F3F8D">
            <w:pPr>
              <w:pStyle w:val="Std1"/>
              <w:rPr>
                <w:i/>
                <w:iCs/>
              </w:rPr>
            </w:pPr>
            <w:r>
              <w:rPr>
                <w:i/>
                <w:iCs/>
              </w:rPr>
              <w:t>Lkr schrijft op bord:</w:t>
            </w:r>
          </w:p>
          <w:p w14:paraId="6C12C7A9" w14:textId="77777777" w:rsidR="00965BFA" w:rsidRDefault="001452DE" w:rsidP="00965BFA">
            <w:pPr>
              <w:pStyle w:val="Std1"/>
              <w:rPr>
                <w:i/>
                <w:iCs/>
              </w:rPr>
            </w:pPr>
            <m:oMath>
              <m:f>
                <m:fPr>
                  <m:ctrlPr>
                    <w:rPr>
                      <w:rFonts w:ascii="Cambria Math" w:hAnsi="Cambria Math"/>
                      <w:i/>
                      <w:iCs/>
                    </w:rPr>
                  </m:ctrlPr>
                </m:fPr>
                <m:num>
                  <m:r>
                    <w:rPr>
                      <w:rFonts w:ascii="Cambria Math" w:hAnsi="Cambria Math"/>
                    </w:rPr>
                    <m:t>1</m:t>
                  </m:r>
                </m:num>
                <m:den>
                  <m:r>
                    <w:rPr>
                      <w:rFonts w:ascii="Cambria Math" w:hAnsi="Cambria Math"/>
                    </w:rPr>
                    <m:t>8</m:t>
                  </m:r>
                </m:den>
              </m:f>
            </m:oMath>
            <w:r w:rsidR="00965BFA">
              <w:rPr>
                <w:i/>
                <w:iCs/>
              </w:rPr>
              <w:t xml:space="preserve">  :5 =</w:t>
            </w:r>
          </w:p>
          <w:p w14:paraId="3D760ACD" w14:textId="77777777" w:rsidR="00965BFA" w:rsidRDefault="00965BFA" w:rsidP="00965BFA">
            <w:pPr>
              <w:pStyle w:val="Std1"/>
              <w:rPr>
                <w:i/>
                <w:iCs/>
              </w:rPr>
            </w:pPr>
          </w:p>
          <w:p w14:paraId="5A3FBDB9" w14:textId="0354DF62" w:rsidR="00965BFA" w:rsidRDefault="00965BFA" w:rsidP="00965BFA">
            <w:pPr>
              <w:pStyle w:val="Std1"/>
            </w:pPr>
            <w:r>
              <w:t>Lkr= Kan dat op dezelfde manier?</w:t>
            </w:r>
          </w:p>
          <w:p w14:paraId="2C641644" w14:textId="362B44BB" w:rsidR="00965BFA" w:rsidRPr="00C3094F" w:rsidRDefault="00965BFA" w:rsidP="00965BFA">
            <w:pPr>
              <w:pStyle w:val="Std1"/>
              <w:rPr>
                <w:i/>
                <w:iCs/>
              </w:rPr>
            </w:pPr>
            <w:r>
              <w:rPr>
                <w:color w:val="9BBB59" w:themeColor="accent3"/>
              </w:rPr>
              <w:t>nee</w:t>
            </w:r>
            <w:r>
              <w:rPr>
                <w:i/>
                <w:iCs/>
              </w:rPr>
              <w:t xml:space="preserve"> </w:t>
            </w:r>
          </w:p>
          <w:p w14:paraId="6A6A23AD" w14:textId="31BF7BFE" w:rsidR="004F3F8D" w:rsidRDefault="00965BFA" w:rsidP="004F3F8D">
            <w:pPr>
              <w:pStyle w:val="Std1"/>
            </w:pPr>
            <w:r>
              <w:t>-----------------------------------------------------------------</w:t>
            </w:r>
          </w:p>
          <w:p w14:paraId="398D4C15" w14:textId="77777777" w:rsidR="00965BFA" w:rsidRDefault="00965BFA" w:rsidP="00965BFA">
            <w:pPr>
              <w:pStyle w:val="Std1"/>
              <w:rPr>
                <w:i/>
                <w:iCs/>
              </w:rPr>
            </w:pPr>
            <w:r>
              <w:rPr>
                <w:i/>
                <w:iCs/>
              </w:rPr>
              <w:t>Lkr tekent dit op het bord:</w:t>
            </w:r>
          </w:p>
          <w:p w14:paraId="7CACA594" w14:textId="77777777" w:rsidR="00965BFA" w:rsidRDefault="00965BFA" w:rsidP="00965BFA">
            <w:pPr>
              <w:pStyle w:val="Std1"/>
              <w:rPr>
                <w:i/>
                <w:iCs/>
              </w:rPr>
            </w:pPr>
          </w:p>
          <w:tbl>
            <w:tblPr>
              <w:tblStyle w:val="Tabelraster"/>
              <w:tblW w:w="0" w:type="auto"/>
              <w:tblLook w:val="04A0" w:firstRow="1" w:lastRow="0" w:firstColumn="1" w:lastColumn="0" w:noHBand="0" w:noVBand="1"/>
            </w:tblPr>
            <w:tblGrid>
              <w:gridCol w:w="2176"/>
              <w:gridCol w:w="2176"/>
              <w:gridCol w:w="2176"/>
              <w:gridCol w:w="2176"/>
            </w:tblGrid>
            <w:tr w:rsidR="00965BFA" w14:paraId="4719C21A" w14:textId="77777777" w:rsidTr="00965BFA">
              <w:tc>
                <w:tcPr>
                  <w:tcW w:w="2176" w:type="dxa"/>
                  <w:shd w:val="clear" w:color="auto" w:fill="FF0000"/>
                </w:tcPr>
                <w:p w14:paraId="5B01E05B" w14:textId="77777777" w:rsidR="00965BFA" w:rsidRDefault="00965BFA" w:rsidP="00965BFA">
                  <w:pPr>
                    <w:pStyle w:val="Std1"/>
                    <w:rPr>
                      <w:i/>
                      <w:iCs/>
                    </w:rPr>
                  </w:pPr>
                </w:p>
              </w:tc>
              <w:tc>
                <w:tcPr>
                  <w:tcW w:w="2176" w:type="dxa"/>
                </w:tcPr>
                <w:p w14:paraId="7208F0E7" w14:textId="77777777" w:rsidR="00965BFA" w:rsidRDefault="00965BFA" w:rsidP="00965BFA">
                  <w:pPr>
                    <w:pStyle w:val="Std1"/>
                    <w:rPr>
                      <w:i/>
                      <w:iCs/>
                    </w:rPr>
                  </w:pPr>
                </w:p>
              </w:tc>
              <w:tc>
                <w:tcPr>
                  <w:tcW w:w="2176" w:type="dxa"/>
                </w:tcPr>
                <w:p w14:paraId="5C0EB2B2" w14:textId="77777777" w:rsidR="00965BFA" w:rsidRDefault="00965BFA" w:rsidP="00965BFA">
                  <w:pPr>
                    <w:pStyle w:val="Std1"/>
                    <w:rPr>
                      <w:i/>
                      <w:iCs/>
                    </w:rPr>
                  </w:pPr>
                </w:p>
              </w:tc>
              <w:tc>
                <w:tcPr>
                  <w:tcW w:w="2176" w:type="dxa"/>
                </w:tcPr>
                <w:p w14:paraId="3AEA3C58" w14:textId="77777777" w:rsidR="00965BFA" w:rsidRDefault="00965BFA" w:rsidP="00965BFA">
                  <w:pPr>
                    <w:pStyle w:val="Std1"/>
                    <w:rPr>
                      <w:i/>
                      <w:iCs/>
                    </w:rPr>
                  </w:pPr>
                </w:p>
              </w:tc>
            </w:tr>
            <w:tr w:rsidR="00965BFA" w14:paraId="29EE4454" w14:textId="77777777" w:rsidTr="00965BFA">
              <w:tc>
                <w:tcPr>
                  <w:tcW w:w="2176" w:type="dxa"/>
                </w:tcPr>
                <w:p w14:paraId="423839E2" w14:textId="77777777" w:rsidR="00965BFA" w:rsidRDefault="00965BFA" w:rsidP="00965BFA">
                  <w:pPr>
                    <w:pStyle w:val="Std1"/>
                    <w:rPr>
                      <w:i/>
                      <w:iCs/>
                    </w:rPr>
                  </w:pPr>
                </w:p>
              </w:tc>
              <w:tc>
                <w:tcPr>
                  <w:tcW w:w="2176" w:type="dxa"/>
                </w:tcPr>
                <w:p w14:paraId="02117629" w14:textId="77777777" w:rsidR="00965BFA" w:rsidRDefault="00965BFA" w:rsidP="00965BFA">
                  <w:pPr>
                    <w:pStyle w:val="Std1"/>
                    <w:rPr>
                      <w:i/>
                      <w:iCs/>
                    </w:rPr>
                  </w:pPr>
                </w:p>
              </w:tc>
              <w:tc>
                <w:tcPr>
                  <w:tcW w:w="2176" w:type="dxa"/>
                </w:tcPr>
                <w:p w14:paraId="72EEBB50" w14:textId="77777777" w:rsidR="00965BFA" w:rsidRDefault="00965BFA" w:rsidP="00965BFA">
                  <w:pPr>
                    <w:pStyle w:val="Std1"/>
                    <w:rPr>
                      <w:i/>
                      <w:iCs/>
                    </w:rPr>
                  </w:pPr>
                </w:p>
              </w:tc>
              <w:tc>
                <w:tcPr>
                  <w:tcW w:w="2176" w:type="dxa"/>
                </w:tcPr>
                <w:p w14:paraId="4B94E3A6" w14:textId="77777777" w:rsidR="00965BFA" w:rsidRDefault="00965BFA" w:rsidP="00965BFA">
                  <w:pPr>
                    <w:pStyle w:val="Std1"/>
                    <w:rPr>
                      <w:i/>
                      <w:iCs/>
                    </w:rPr>
                  </w:pPr>
                </w:p>
              </w:tc>
            </w:tr>
          </w:tbl>
          <w:p w14:paraId="03691CA6" w14:textId="77777777" w:rsidR="00965BFA" w:rsidRPr="000F36A0" w:rsidRDefault="00965BFA" w:rsidP="00965BFA">
            <w:pPr>
              <w:pStyle w:val="Std1"/>
              <w:rPr>
                <w:i/>
                <w:iCs/>
              </w:rPr>
            </w:pPr>
          </w:p>
          <w:p w14:paraId="727CB4B0" w14:textId="77777777" w:rsidR="00965BFA" w:rsidRDefault="00965BFA" w:rsidP="00965BFA">
            <w:pPr>
              <w:pStyle w:val="Std1"/>
            </w:pPr>
            <w:r>
              <w:t>Lkr: Welke breuk staat hier op bord?</w:t>
            </w:r>
          </w:p>
          <w:p w14:paraId="352CC078" w14:textId="74B2B5BC" w:rsidR="00965BFA" w:rsidRDefault="00965BFA" w:rsidP="00965BFA">
            <w:pPr>
              <w:pStyle w:val="Std1"/>
              <w:rPr>
                <w:color w:val="9BBB59" w:themeColor="accent3"/>
              </w:rPr>
            </w:pPr>
            <w:r>
              <w:rPr>
                <w:color w:val="9BBB59" w:themeColor="accent3"/>
              </w:rPr>
              <w:t>1 op 8</w:t>
            </w:r>
          </w:p>
          <w:p w14:paraId="10E0913D" w14:textId="77777777" w:rsidR="00965BFA" w:rsidRDefault="00965BFA" w:rsidP="00965BFA">
            <w:pPr>
              <w:pStyle w:val="Std1"/>
            </w:pPr>
          </w:p>
          <w:p w14:paraId="12309C3E" w14:textId="21AF1966" w:rsidR="00965BFA" w:rsidRDefault="00965BFA" w:rsidP="00965BFA">
            <w:pPr>
              <w:pStyle w:val="Std1"/>
              <w:rPr>
                <w:i/>
                <w:iCs/>
              </w:rPr>
            </w:pPr>
            <w:r>
              <w:rPr>
                <w:i/>
                <w:iCs/>
              </w:rPr>
              <w:t xml:space="preserve">Lkr schrijft naast de tabel met rood </w:t>
            </w:r>
            <m:oMath>
              <m:f>
                <m:fPr>
                  <m:ctrlPr>
                    <w:rPr>
                      <w:rFonts w:ascii="Cambria Math" w:hAnsi="Cambria Math"/>
                      <w:i/>
                      <w:iCs/>
                    </w:rPr>
                  </m:ctrlPr>
                </m:fPr>
                <m:num>
                  <m:r>
                    <w:rPr>
                      <w:rFonts w:ascii="Cambria Math" w:hAnsi="Cambria Math"/>
                    </w:rPr>
                    <m:t>1</m:t>
                  </m:r>
                </m:num>
                <m:den>
                  <m:r>
                    <w:rPr>
                      <w:rFonts w:ascii="Cambria Math" w:hAnsi="Cambria Math"/>
                    </w:rPr>
                    <m:t>8</m:t>
                  </m:r>
                </m:den>
              </m:f>
            </m:oMath>
            <w:r>
              <w:rPr>
                <w:i/>
                <w:iCs/>
              </w:rPr>
              <w:t>.</w:t>
            </w:r>
          </w:p>
          <w:p w14:paraId="6DE6AA26" w14:textId="77777777" w:rsidR="00965BFA" w:rsidRDefault="00965BFA" w:rsidP="00965BFA">
            <w:pPr>
              <w:pStyle w:val="Std1"/>
              <w:rPr>
                <w:i/>
                <w:iCs/>
              </w:rPr>
            </w:pPr>
          </w:p>
          <w:p w14:paraId="451A536A" w14:textId="04DD356C" w:rsidR="00965BFA" w:rsidRDefault="00965BFA" w:rsidP="00965BFA">
            <w:pPr>
              <w:pStyle w:val="Std1"/>
            </w:pPr>
            <w:r>
              <w:t xml:space="preserve">Lkr: Ik zou deze breuk graag delen in </w:t>
            </w:r>
            <w:r w:rsidR="00B12A70">
              <w:t>5</w:t>
            </w:r>
            <w:r>
              <w:t xml:space="preserve"> gelijke delen. In hoeveel delen moet ik dan het rode blokje verdelen? </w:t>
            </w:r>
          </w:p>
          <w:p w14:paraId="7C32034A" w14:textId="67B7443E" w:rsidR="00965BFA" w:rsidRPr="00965BFA" w:rsidRDefault="00965BFA" w:rsidP="00965BFA">
            <w:pPr>
              <w:pStyle w:val="Std1"/>
              <w:rPr>
                <w:color w:val="9BBB59" w:themeColor="accent3"/>
              </w:rPr>
            </w:pPr>
            <w:r>
              <w:rPr>
                <w:color w:val="9BBB59" w:themeColor="accent3"/>
              </w:rPr>
              <w:t>5</w:t>
            </w:r>
          </w:p>
          <w:p w14:paraId="1DFEDAA8" w14:textId="77777777" w:rsidR="00965BFA" w:rsidRDefault="00965BFA" w:rsidP="00965BFA">
            <w:pPr>
              <w:pStyle w:val="Std1"/>
            </w:pPr>
          </w:p>
          <w:p w14:paraId="55172E01" w14:textId="77777777" w:rsidR="00965BFA" w:rsidRDefault="00965BFA" w:rsidP="00965BFA">
            <w:pPr>
              <w:pStyle w:val="Std1"/>
              <w:rPr>
                <w:i/>
                <w:iCs/>
              </w:rPr>
            </w:pPr>
            <w:r>
              <w:rPr>
                <w:i/>
                <w:iCs/>
              </w:rPr>
              <w:t>Lkr vult tekening aan:</w:t>
            </w:r>
          </w:p>
          <w:tbl>
            <w:tblPr>
              <w:tblStyle w:val="Tabelraster"/>
              <w:tblW w:w="0" w:type="auto"/>
              <w:tblLook w:val="04A0" w:firstRow="1" w:lastRow="0" w:firstColumn="1" w:lastColumn="0" w:noHBand="0" w:noVBand="1"/>
            </w:tblPr>
            <w:tblGrid>
              <w:gridCol w:w="435"/>
              <w:gridCol w:w="435"/>
              <w:gridCol w:w="435"/>
              <w:gridCol w:w="435"/>
              <w:gridCol w:w="436"/>
              <w:gridCol w:w="2176"/>
              <w:gridCol w:w="2176"/>
              <w:gridCol w:w="2176"/>
            </w:tblGrid>
            <w:tr w:rsidR="00965BFA" w14:paraId="5FB37A16" w14:textId="77777777" w:rsidTr="00965BFA">
              <w:tc>
                <w:tcPr>
                  <w:tcW w:w="435" w:type="dxa"/>
                  <w:shd w:val="clear" w:color="auto" w:fill="FF0000"/>
                </w:tcPr>
                <w:p w14:paraId="61940C0C" w14:textId="19B52BE6" w:rsidR="00965BFA" w:rsidRDefault="00965BFA" w:rsidP="00965BFA">
                  <w:pPr>
                    <w:pStyle w:val="Std1"/>
                    <w:rPr>
                      <w:i/>
                      <w:iCs/>
                    </w:rPr>
                  </w:pPr>
                  <w:r>
                    <w:rPr>
                      <w:i/>
                      <w:iCs/>
                      <w:noProof/>
                    </w:rPr>
                    <w:lastRenderedPageBreak/>
                    <mc:AlternateContent>
                      <mc:Choice Requires="wpi">
                        <w:drawing>
                          <wp:anchor distT="0" distB="0" distL="114300" distR="114300" simplePos="0" relativeHeight="251742720" behindDoc="0" locked="0" layoutInCell="1" allowOverlap="1" wp14:anchorId="04B17FE4" wp14:editId="4DD4188F">
                            <wp:simplePos x="0" y="0"/>
                            <wp:positionH relativeFrom="column">
                              <wp:posOffset>-57150</wp:posOffset>
                            </wp:positionH>
                            <wp:positionV relativeFrom="paragraph">
                              <wp:posOffset>1270</wp:posOffset>
                            </wp:positionV>
                            <wp:extent cx="252470" cy="116840"/>
                            <wp:effectExtent l="38100" t="57150" r="14605" b="54610"/>
                            <wp:wrapNone/>
                            <wp:docPr id="90" name="Inkt 90"/>
                            <wp:cNvGraphicFramePr/>
                            <a:graphic xmlns:a="http://schemas.openxmlformats.org/drawingml/2006/main">
                              <a:graphicData uri="http://schemas.microsoft.com/office/word/2010/wordprocessingInk">
                                <w14:contentPart bwMode="auto" r:id="rId33">
                                  <w14:nvContentPartPr>
                                    <w14:cNvContentPartPr/>
                                  </w14:nvContentPartPr>
                                  <w14:xfrm>
                                    <a:off x="0" y="0"/>
                                    <a:ext cx="252470" cy="116840"/>
                                  </w14:xfrm>
                                </w14:contentPart>
                              </a:graphicData>
                            </a:graphic>
                          </wp:anchor>
                        </w:drawing>
                      </mc:Choice>
                      <mc:Fallback>
                        <w:pict>
                          <v:shape w14:anchorId="4762C183" id="Inkt 90" o:spid="_x0000_s1026" type="#_x0000_t75" style="position:absolute;margin-left:-5.2pt;margin-top:-.6pt;width:21.3pt;height:10.6pt;z-index:251742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">
                            <v:imagedata r:id="rId34" o:title=""/>
                          </v:shape>
                        </w:pict>
                      </mc:Fallback>
                    </mc:AlternateContent>
                  </w:r>
                </w:p>
              </w:tc>
              <w:tc>
                <w:tcPr>
                  <w:tcW w:w="435" w:type="dxa"/>
                  <w:shd w:val="clear" w:color="auto" w:fill="FF0000"/>
                </w:tcPr>
                <w:p w14:paraId="079F21F9" w14:textId="77777777" w:rsidR="00965BFA" w:rsidRDefault="00965BFA" w:rsidP="00965BFA">
                  <w:pPr>
                    <w:pStyle w:val="Std1"/>
                    <w:rPr>
                      <w:i/>
                      <w:iCs/>
                    </w:rPr>
                  </w:pPr>
                </w:p>
              </w:tc>
              <w:tc>
                <w:tcPr>
                  <w:tcW w:w="435" w:type="dxa"/>
                  <w:shd w:val="clear" w:color="auto" w:fill="FF0000"/>
                </w:tcPr>
                <w:p w14:paraId="7EE6F95D" w14:textId="77777777" w:rsidR="00965BFA" w:rsidRDefault="00965BFA" w:rsidP="00965BFA">
                  <w:pPr>
                    <w:pStyle w:val="Std1"/>
                    <w:rPr>
                      <w:i/>
                      <w:iCs/>
                    </w:rPr>
                  </w:pPr>
                </w:p>
              </w:tc>
              <w:tc>
                <w:tcPr>
                  <w:tcW w:w="435" w:type="dxa"/>
                  <w:shd w:val="clear" w:color="auto" w:fill="FF0000"/>
                </w:tcPr>
                <w:p w14:paraId="7DF94F8E" w14:textId="77777777" w:rsidR="00965BFA" w:rsidRDefault="00965BFA" w:rsidP="00965BFA">
                  <w:pPr>
                    <w:pStyle w:val="Std1"/>
                    <w:rPr>
                      <w:i/>
                      <w:iCs/>
                    </w:rPr>
                  </w:pPr>
                </w:p>
              </w:tc>
              <w:tc>
                <w:tcPr>
                  <w:tcW w:w="436" w:type="dxa"/>
                  <w:shd w:val="clear" w:color="auto" w:fill="FF0000"/>
                </w:tcPr>
                <w:p w14:paraId="3FC15847" w14:textId="3BA26F49" w:rsidR="00965BFA" w:rsidRDefault="00965BFA" w:rsidP="00965BFA">
                  <w:pPr>
                    <w:pStyle w:val="Std1"/>
                    <w:rPr>
                      <w:i/>
                      <w:iCs/>
                    </w:rPr>
                  </w:pPr>
                </w:p>
              </w:tc>
              <w:tc>
                <w:tcPr>
                  <w:tcW w:w="2176" w:type="dxa"/>
                </w:tcPr>
                <w:p w14:paraId="77647C73" w14:textId="77777777" w:rsidR="00965BFA" w:rsidRDefault="00965BFA" w:rsidP="00965BFA">
                  <w:pPr>
                    <w:pStyle w:val="Std1"/>
                    <w:rPr>
                      <w:i/>
                      <w:iCs/>
                    </w:rPr>
                  </w:pPr>
                </w:p>
              </w:tc>
              <w:tc>
                <w:tcPr>
                  <w:tcW w:w="2176" w:type="dxa"/>
                </w:tcPr>
                <w:p w14:paraId="65072DC1" w14:textId="77777777" w:rsidR="00965BFA" w:rsidRDefault="00965BFA" w:rsidP="00965BFA">
                  <w:pPr>
                    <w:pStyle w:val="Std1"/>
                    <w:rPr>
                      <w:i/>
                      <w:iCs/>
                    </w:rPr>
                  </w:pPr>
                </w:p>
              </w:tc>
              <w:tc>
                <w:tcPr>
                  <w:tcW w:w="2176" w:type="dxa"/>
                </w:tcPr>
                <w:p w14:paraId="5F732731" w14:textId="77777777" w:rsidR="00965BFA" w:rsidRDefault="00965BFA" w:rsidP="00965BFA">
                  <w:pPr>
                    <w:pStyle w:val="Std1"/>
                    <w:rPr>
                      <w:i/>
                      <w:iCs/>
                    </w:rPr>
                  </w:pPr>
                </w:p>
              </w:tc>
            </w:tr>
            <w:tr w:rsidR="00965BFA" w14:paraId="6EE5EA9A" w14:textId="77777777" w:rsidTr="00965BFA">
              <w:tc>
                <w:tcPr>
                  <w:tcW w:w="2176" w:type="dxa"/>
                  <w:gridSpan w:val="5"/>
                </w:tcPr>
                <w:p w14:paraId="035F7E6E" w14:textId="77777777" w:rsidR="00965BFA" w:rsidRDefault="00965BFA" w:rsidP="00965BFA">
                  <w:pPr>
                    <w:pStyle w:val="Std1"/>
                    <w:rPr>
                      <w:i/>
                      <w:iCs/>
                    </w:rPr>
                  </w:pPr>
                </w:p>
              </w:tc>
              <w:tc>
                <w:tcPr>
                  <w:tcW w:w="2176" w:type="dxa"/>
                </w:tcPr>
                <w:p w14:paraId="0181ECAD" w14:textId="77777777" w:rsidR="00965BFA" w:rsidRDefault="00965BFA" w:rsidP="00965BFA">
                  <w:pPr>
                    <w:pStyle w:val="Std1"/>
                    <w:rPr>
                      <w:i/>
                      <w:iCs/>
                    </w:rPr>
                  </w:pPr>
                </w:p>
              </w:tc>
              <w:tc>
                <w:tcPr>
                  <w:tcW w:w="2176" w:type="dxa"/>
                </w:tcPr>
                <w:p w14:paraId="70614A7D" w14:textId="77777777" w:rsidR="00965BFA" w:rsidRDefault="00965BFA" w:rsidP="00965BFA">
                  <w:pPr>
                    <w:pStyle w:val="Std1"/>
                    <w:rPr>
                      <w:i/>
                      <w:iCs/>
                    </w:rPr>
                  </w:pPr>
                </w:p>
              </w:tc>
              <w:tc>
                <w:tcPr>
                  <w:tcW w:w="2176" w:type="dxa"/>
                </w:tcPr>
                <w:p w14:paraId="5F738C9A" w14:textId="77777777" w:rsidR="00965BFA" w:rsidRDefault="00965BFA" w:rsidP="00965BFA">
                  <w:pPr>
                    <w:pStyle w:val="Std1"/>
                    <w:rPr>
                      <w:i/>
                      <w:iCs/>
                    </w:rPr>
                  </w:pPr>
                </w:p>
              </w:tc>
            </w:tr>
          </w:tbl>
          <w:p w14:paraId="705EFA41" w14:textId="5CBF0555" w:rsidR="00965BFA" w:rsidRDefault="00965BFA" w:rsidP="00965BFA">
            <w:pPr>
              <w:pStyle w:val="Std1"/>
              <w:rPr>
                <w:i/>
                <w:iCs/>
              </w:rPr>
            </w:pPr>
          </w:p>
          <w:p w14:paraId="273C707D" w14:textId="6F0FF8EC" w:rsidR="00965BFA" w:rsidRDefault="00965BFA" w:rsidP="00965BFA">
            <w:pPr>
              <w:pStyle w:val="Std1"/>
            </w:pPr>
            <w:r>
              <w:t>Lkr: Nu moeten we dat natuurlijk ook voor de andere vakjes doen.</w:t>
            </w:r>
          </w:p>
          <w:p w14:paraId="52CD7A6E" w14:textId="2DC93709" w:rsidR="00965BFA" w:rsidRDefault="00965BFA" w:rsidP="00965BFA">
            <w:pPr>
              <w:pStyle w:val="Std1"/>
            </w:pPr>
          </w:p>
          <w:p w14:paraId="1B512B6A" w14:textId="0575D886" w:rsidR="00965BFA" w:rsidRPr="00965BFA" w:rsidRDefault="00965BFA" w:rsidP="00965BFA">
            <w:pPr>
              <w:pStyle w:val="Std1"/>
              <w:rPr>
                <w:i/>
                <w:iCs/>
              </w:rPr>
            </w:pPr>
            <w:r>
              <w:rPr>
                <w:i/>
                <w:iCs/>
              </w:rPr>
              <w:t>Lkr vult tekening aan:</w:t>
            </w:r>
          </w:p>
          <w:tbl>
            <w:tblPr>
              <w:tblStyle w:val="Tabelraster"/>
              <w:tblW w:w="0" w:type="auto"/>
              <w:tblLook w:val="04A0" w:firstRow="1" w:lastRow="0" w:firstColumn="1" w:lastColumn="0" w:noHBand="0" w:noVBand="1"/>
            </w:tblPr>
            <w:tblGrid>
              <w:gridCol w:w="435"/>
              <w:gridCol w:w="435"/>
              <w:gridCol w:w="435"/>
              <w:gridCol w:w="435"/>
              <w:gridCol w:w="436"/>
              <w:gridCol w:w="435"/>
              <w:gridCol w:w="435"/>
              <w:gridCol w:w="435"/>
              <w:gridCol w:w="435"/>
              <w:gridCol w:w="436"/>
              <w:gridCol w:w="435"/>
              <w:gridCol w:w="435"/>
              <w:gridCol w:w="435"/>
              <w:gridCol w:w="435"/>
              <w:gridCol w:w="436"/>
              <w:gridCol w:w="435"/>
              <w:gridCol w:w="435"/>
              <w:gridCol w:w="435"/>
              <w:gridCol w:w="435"/>
              <w:gridCol w:w="436"/>
            </w:tblGrid>
            <w:tr w:rsidR="00965BFA" w14:paraId="22E7C56A" w14:textId="77777777" w:rsidTr="00965BFA">
              <w:tc>
                <w:tcPr>
                  <w:tcW w:w="435" w:type="dxa"/>
                  <w:shd w:val="clear" w:color="auto" w:fill="FF0000"/>
                </w:tcPr>
                <w:p w14:paraId="355BCFEE" w14:textId="77777777" w:rsidR="00965BFA" w:rsidRDefault="00965BFA" w:rsidP="00965BFA">
                  <w:pPr>
                    <w:pStyle w:val="Std1"/>
                    <w:rPr>
                      <w:i/>
                      <w:iCs/>
                    </w:rPr>
                  </w:pPr>
                  <w:r>
                    <w:rPr>
                      <w:i/>
                      <w:iCs/>
                      <w:noProof/>
                    </w:rPr>
                    <mc:AlternateContent>
                      <mc:Choice Requires="wpi">
                        <w:drawing>
                          <wp:anchor distT="0" distB="0" distL="114300" distR="114300" simplePos="0" relativeHeight="251750912" behindDoc="0" locked="0" layoutInCell="1" allowOverlap="1" wp14:anchorId="1CF2FB58" wp14:editId="30A10F00">
                            <wp:simplePos x="0" y="0"/>
                            <wp:positionH relativeFrom="column">
                              <wp:posOffset>-57150</wp:posOffset>
                            </wp:positionH>
                            <wp:positionV relativeFrom="paragraph">
                              <wp:posOffset>1270</wp:posOffset>
                            </wp:positionV>
                            <wp:extent cx="252470" cy="116840"/>
                            <wp:effectExtent l="38100" t="57150" r="14605" b="54610"/>
                            <wp:wrapNone/>
                            <wp:docPr id="91" name="Inkt 91"/>
                            <wp:cNvGraphicFramePr/>
                            <a:graphic xmlns:a="http://schemas.openxmlformats.org/drawingml/2006/main">
                              <a:graphicData uri="http://schemas.microsoft.com/office/word/2010/wordprocessingInk">
                                <w14:contentPart bwMode="auto" r:id="rId35">
                                  <w14:nvContentPartPr>
                                    <w14:cNvContentPartPr/>
                                  </w14:nvContentPartPr>
                                  <w14:xfrm>
                                    <a:off x="0" y="0"/>
                                    <a:ext cx="252470" cy="116840"/>
                                  </w14:xfrm>
                                </w14:contentPart>
                              </a:graphicData>
                            </a:graphic>
                          </wp:anchor>
                        </w:drawing>
                      </mc:Choice>
                      <mc:Fallback>
                        <w:pict>
                          <v:shape w14:anchorId="131F3C7A" id="Inkt 91" o:spid="_x0000_s1026" type="#_x0000_t75" style="position:absolute;margin-left:-5.2pt;margin-top:-.6pt;width:21.3pt;height:10.6pt;z-index:251750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">
                            <v:imagedata r:id="rId34" o:title=""/>
                          </v:shape>
                        </w:pict>
                      </mc:Fallback>
                    </mc:AlternateContent>
                  </w:r>
                </w:p>
              </w:tc>
              <w:tc>
                <w:tcPr>
                  <w:tcW w:w="435" w:type="dxa"/>
                  <w:shd w:val="clear" w:color="auto" w:fill="FF0000"/>
                </w:tcPr>
                <w:p w14:paraId="1E44B2BB" w14:textId="77777777" w:rsidR="00965BFA" w:rsidRDefault="00965BFA" w:rsidP="00965BFA">
                  <w:pPr>
                    <w:pStyle w:val="Std1"/>
                    <w:rPr>
                      <w:i/>
                      <w:iCs/>
                    </w:rPr>
                  </w:pPr>
                </w:p>
              </w:tc>
              <w:tc>
                <w:tcPr>
                  <w:tcW w:w="435" w:type="dxa"/>
                  <w:shd w:val="clear" w:color="auto" w:fill="FF0000"/>
                </w:tcPr>
                <w:p w14:paraId="4C897E88" w14:textId="77777777" w:rsidR="00965BFA" w:rsidRDefault="00965BFA" w:rsidP="00965BFA">
                  <w:pPr>
                    <w:pStyle w:val="Std1"/>
                    <w:rPr>
                      <w:i/>
                      <w:iCs/>
                    </w:rPr>
                  </w:pPr>
                </w:p>
              </w:tc>
              <w:tc>
                <w:tcPr>
                  <w:tcW w:w="435" w:type="dxa"/>
                  <w:shd w:val="clear" w:color="auto" w:fill="FF0000"/>
                </w:tcPr>
                <w:p w14:paraId="51C81600" w14:textId="77777777" w:rsidR="00965BFA" w:rsidRDefault="00965BFA" w:rsidP="00965BFA">
                  <w:pPr>
                    <w:pStyle w:val="Std1"/>
                    <w:rPr>
                      <w:i/>
                      <w:iCs/>
                    </w:rPr>
                  </w:pPr>
                </w:p>
              </w:tc>
              <w:tc>
                <w:tcPr>
                  <w:tcW w:w="436" w:type="dxa"/>
                  <w:shd w:val="clear" w:color="auto" w:fill="FF0000"/>
                </w:tcPr>
                <w:p w14:paraId="0400DBBD" w14:textId="77777777" w:rsidR="00965BFA" w:rsidRDefault="00965BFA" w:rsidP="00965BFA">
                  <w:pPr>
                    <w:pStyle w:val="Std1"/>
                    <w:rPr>
                      <w:i/>
                      <w:iCs/>
                    </w:rPr>
                  </w:pPr>
                </w:p>
              </w:tc>
              <w:tc>
                <w:tcPr>
                  <w:tcW w:w="435" w:type="dxa"/>
                </w:tcPr>
                <w:p w14:paraId="213793D9" w14:textId="77777777" w:rsidR="00965BFA" w:rsidRDefault="00965BFA" w:rsidP="00965BFA">
                  <w:pPr>
                    <w:pStyle w:val="Std1"/>
                    <w:rPr>
                      <w:i/>
                      <w:iCs/>
                    </w:rPr>
                  </w:pPr>
                </w:p>
              </w:tc>
              <w:tc>
                <w:tcPr>
                  <w:tcW w:w="435" w:type="dxa"/>
                </w:tcPr>
                <w:p w14:paraId="6C2FB8EE" w14:textId="77777777" w:rsidR="00965BFA" w:rsidRDefault="00965BFA" w:rsidP="00965BFA">
                  <w:pPr>
                    <w:pStyle w:val="Std1"/>
                    <w:rPr>
                      <w:i/>
                      <w:iCs/>
                    </w:rPr>
                  </w:pPr>
                </w:p>
              </w:tc>
              <w:tc>
                <w:tcPr>
                  <w:tcW w:w="435" w:type="dxa"/>
                </w:tcPr>
                <w:p w14:paraId="7DD67F23" w14:textId="77777777" w:rsidR="00965BFA" w:rsidRDefault="00965BFA" w:rsidP="00965BFA">
                  <w:pPr>
                    <w:pStyle w:val="Std1"/>
                    <w:rPr>
                      <w:i/>
                      <w:iCs/>
                    </w:rPr>
                  </w:pPr>
                </w:p>
              </w:tc>
              <w:tc>
                <w:tcPr>
                  <w:tcW w:w="435" w:type="dxa"/>
                </w:tcPr>
                <w:p w14:paraId="28D86B82" w14:textId="77777777" w:rsidR="00965BFA" w:rsidRDefault="00965BFA" w:rsidP="00965BFA">
                  <w:pPr>
                    <w:pStyle w:val="Std1"/>
                    <w:rPr>
                      <w:i/>
                      <w:iCs/>
                    </w:rPr>
                  </w:pPr>
                </w:p>
              </w:tc>
              <w:tc>
                <w:tcPr>
                  <w:tcW w:w="436" w:type="dxa"/>
                </w:tcPr>
                <w:p w14:paraId="2FFA9E0E" w14:textId="5EEF6662" w:rsidR="00965BFA" w:rsidRDefault="00965BFA" w:rsidP="00965BFA">
                  <w:pPr>
                    <w:pStyle w:val="Std1"/>
                    <w:rPr>
                      <w:i/>
                      <w:iCs/>
                    </w:rPr>
                  </w:pPr>
                </w:p>
              </w:tc>
              <w:tc>
                <w:tcPr>
                  <w:tcW w:w="435" w:type="dxa"/>
                </w:tcPr>
                <w:p w14:paraId="5CAA28A2" w14:textId="77777777" w:rsidR="00965BFA" w:rsidRDefault="00965BFA" w:rsidP="00965BFA">
                  <w:pPr>
                    <w:pStyle w:val="Std1"/>
                    <w:rPr>
                      <w:i/>
                      <w:iCs/>
                    </w:rPr>
                  </w:pPr>
                </w:p>
              </w:tc>
              <w:tc>
                <w:tcPr>
                  <w:tcW w:w="435" w:type="dxa"/>
                </w:tcPr>
                <w:p w14:paraId="06E5AB18" w14:textId="77777777" w:rsidR="00965BFA" w:rsidRDefault="00965BFA" w:rsidP="00965BFA">
                  <w:pPr>
                    <w:pStyle w:val="Std1"/>
                    <w:rPr>
                      <w:i/>
                      <w:iCs/>
                    </w:rPr>
                  </w:pPr>
                </w:p>
              </w:tc>
              <w:tc>
                <w:tcPr>
                  <w:tcW w:w="435" w:type="dxa"/>
                </w:tcPr>
                <w:p w14:paraId="33E15BD6" w14:textId="77777777" w:rsidR="00965BFA" w:rsidRDefault="00965BFA" w:rsidP="00965BFA">
                  <w:pPr>
                    <w:pStyle w:val="Std1"/>
                    <w:rPr>
                      <w:i/>
                      <w:iCs/>
                    </w:rPr>
                  </w:pPr>
                </w:p>
              </w:tc>
              <w:tc>
                <w:tcPr>
                  <w:tcW w:w="435" w:type="dxa"/>
                </w:tcPr>
                <w:p w14:paraId="678CE958" w14:textId="77777777" w:rsidR="00965BFA" w:rsidRDefault="00965BFA" w:rsidP="00965BFA">
                  <w:pPr>
                    <w:pStyle w:val="Std1"/>
                    <w:rPr>
                      <w:i/>
                      <w:iCs/>
                    </w:rPr>
                  </w:pPr>
                </w:p>
              </w:tc>
              <w:tc>
                <w:tcPr>
                  <w:tcW w:w="436" w:type="dxa"/>
                </w:tcPr>
                <w:p w14:paraId="3C8E41FF" w14:textId="08165AE8" w:rsidR="00965BFA" w:rsidRDefault="00965BFA" w:rsidP="00965BFA">
                  <w:pPr>
                    <w:pStyle w:val="Std1"/>
                    <w:rPr>
                      <w:i/>
                      <w:iCs/>
                    </w:rPr>
                  </w:pPr>
                </w:p>
              </w:tc>
              <w:tc>
                <w:tcPr>
                  <w:tcW w:w="435" w:type="dxa"/>
                </w:tcPr>
                <w:p w14:paraId="2AF4ED46" w14:textId="77777777" w:rsidR="00965BFA" w:rsidRDefault="00965BFA" w:rsidP="00965BFA">
                  <w:pPr>
                    <w:pStyle w:val="Std1"/>
                    <w:rPr>
                      <w:i/>
                      <w:iCs/>
                    </w:rPr>
                  </w:pPr>
                </w:p>
              </w:tc>
              <w:tc>
                <w:tcPr>
                  <w:tcW w:w="435" w:type="dxa"/>
                </w:tcPr>
                <w:p w14:paraId="113F5A51" w14:textId="77777777" w:rsidR="00965BFA" w:rsidRDefault="00965BFA" w:rsidP="00965BFA">
                  <w:pPr>
                    <w:pStyle w:val="Std1"/>
                    <w:rPr>
                      <w:i/>
                      <w:iCs/>
                    </w:rPr>
                  </w:pPr>
                </w:p>
              </w:tc>
              <w:tc>
                <w:tcPr>
                  <w:tcW w:w="435" w:type="dxa"/>
                </w:tcPr>
                <w:p w14:paraId="46789EA1" w14:textId="77777777" w:rsidR="00965BFA" w:rsidRDefault="00965BFA" w:rsidP="00965BFA">
                  <w:pPr>
                    <w:pStyle w:val="Std1"/>
                    <w:rPr>
                      <w:i/>
                      <w:iCs/>
                    </w:rPr>
                  </w:pPr>
                </w:p>
              </w:tc>
              <w:tc>
                <w:tcPr>
                  <w:tcW w:w="435" w:type="dxa"/>
                </w:tcPr>
                <w:p w14:paraId="1C6A7216" w14:textId="77777777" w:rsidR="00965BFA" w:rsidRDefault="00965BFA" w:rsidP="00965BFA">
                  <w:pPr>
                    <w:pStyle w:val="Std1"/>
                    <w:rPr>
                      <w:i/>
                      <w:iCs/>
                    </w:rPr>
                  </w:pPr>
                </w:p>
              </w:tc>
              <w:tc>
                <w:tcPr>
                  <w:tcW w:w="436" w:type="dxa"/>
                </w:tcPr>
                <w:p w14:paraId="3886B558" w14:textId="5D4B4077" w:rsidR="00965BFA" w:rsidRDefault="00965BFA" w:rsidP="00965BFA">
                  <w:pPr>
                    <w:pStyle w:val="Std1"/>
                    <w:rPr>
                      <w:i/>
                      <w:iCs/>
                    </w:rPr>
                  </w:pPr>
                </w:p>
              </w:tc>
            </w:tr>
            <w:tr w:rsidR="00965BFA" w14:paraId="71D1E960" w14:textId="77777777" w:rsidTr="00965BFA">
              <w:tc>
                <w:tcPr>
                  <w:tcW w:w="435" w:type="dxa"/>
                </w:tcPr>
                <w:p w14:paraId="4E54950E" w14:textId="77777777" w:rsidR="00965BFA" w:rsidRDefault="00965BFA" w:rsidP="00965BFA">
                  <w:pPr>
                    <w:pStyle w:val="Std1"/>
                    <w:rPr>
                      <w:i/>
                      <w:iCs/>
                    </w:rPr>
                  </w:pPr>
                </w:p>
              </w:tc>
              <w:tc>
                <w:tcPr>
                  <w:tcW w:w="435" w:type="dxa"/>
                </w:tcPr>
                <w:p w14:paraId="1DE71713" w14:textId="77777777" w:rsidR="00965BFA" w:rsidRDefault="00965BFA" w:rsidP="00965BFA">
                  <w:pPr>
                    <w:pStyle w:val="Std1"/>
                    <w:rPr>
                      <w:i/>
                      <w:iCs/>
                    </w:rPr>
                  </w:pPr>
                </w:p>
              </w:tc>
              <w:tc>
                <w:tcPr>
                  <w:tcW w:w="435" w:type="dxa"/>
                </w:tcPr>
                <w:p w14:paraId="456CF756" w14:textId="77777777" w:rsidR="00965BFA" w:rsidRDefault="00965BFA" w:rsidP="00965BFA">
                  <w:pPr>
                    <w:pStyle w:val="Std1"/>
                    <w:rPr>
                      <w:i/>
                      <w:iCs/>
                    </w:rPr>
                  </w:pPr>
                </w:p>
              </w:tc>
              <w:tc>
                <w:tcPr>
                  <w:tcW w:w="435" w:type="dxa"/>
                </w:tcPr>
                <w:p w14:paraId="00598A5E" w14:textId="77777777" w:rsidR="00965BFA" w:rsidRDefault="00965BFA" w:rsidP="00965BFA">
                  <w:pPr>
                    <w:pStyle w:val="Std1"/>
                    <w:rPr>
                      <w:i/>
                      <w:iCs/>
                    </w:rPr>
                  </w:pPr>
                </w:p>
              </w:tc>
              <w:tc>
                <w:tcPr>
                  <w:tcW w:w="436" w:type="dxa"/>
                </w:tcPr>
                <w:p w14:paraId="308D422F" w14:textId="1E58C399" w:rsidR="00965BFA" w:rsidRDefault="00965BFA" w:rsidP="00965BFA">
                  <w:pPr>
                    <w:pStyle w:val="Std1"/>
                    <w:rPr>
                      <w:i/>
                      <w:iCs/>
                    </w:rPr>
                  </w:pPr>
                </w:p>
              </w:tc>
              <w:tc>
                <w:tcPr>
                  <w:tcW w:w="435" w:type="dxa"/>
                </w:tcPr>
                <w:p w14:paraId="45AD9E34" w14:textId="77777777" w:rsidR="00965BFA" w:rsidRDefault="00965BFA" w:rsidP="00965BFA">
                  <w:pPr>
                    <w:pStyle w:val="Std1"/>
                    <w:rPr>
                      <w:i/>
                      <w:iCs/>
                    </w:rPr>
                  </w:pPr>
                </w:p>
              </w:tc>
              <w:tc>
                <w:tcPr>
                  <w:tcW w:w="435" w:type="dxa"/>
                </w:tcPr>
                <w:p w14:paraId="309B14EC" w14:textId="77777777" w:rsidR="00965BFA" w:rsidRDefault="00965BFA" w:rsidP="00965BFA">
                  <w:pPr>
                    <w:pStyle w:val="Std1"/>
                    <w:rPr>
                      <w:i/>
                      <w:iCs/>
                    </w:rPr>
                  </w:pPr>
                </w:p>
              </w:tc>
              <w:tc>
                <w:tcPr>
                  <w:tcW w:w="435" w:type="dxa"/>
                </w:tcPr>
                <w:p w14:paraId="487E6804" w14:textId="77777777" w:rsidR="00965BFA" w:rsidRDefault="00965BFA" w:rsidP="00965BFA">
                  <w:pPr>
                    <w:pStyle w:val="Std1"/>
                    <w:rPr>
                      <w:i/>
                      <w:iCs/>
                    </w:rPr>
                  </w:pPr>
                </w:p>
              </w:tc>
              <w:tc>
                <w:tcPr>
                  <w:tcW w:w="435" w:type="dxa"/>
                </w:tcPr>
                <w:p w14:paraId="346949D4" w14:textId="77777777" w:rsidR="00965BFA" w:rsidRDefault="00965BFA" w:rsidP="00965BFA">
                  <w:pPr>
                    <w:pStyle w:val="Std1"/>
                    <w:rPr>
                      <w:i/>
                      <w:iCs/>
                    </w:rPr>
                  </w:pPr>
                </w:p>
              </w:tc>
              <w:tc>
                <w:tcPr>
                  <w:tcW w:w="436" w:type="dxa"/>
                </w:tcPr>
                <w:p w14:paraId="3630D446" w14:textId="7940CAB6" w:rsidR="00965BFA" w:rsidRDefault="00965BFA" w:rsidP="00965BFA">
                  <w:pPr>
                    <w:pStyle w:val="Std1"/>
                    <w:rPr>
                      <w:i/>
                      <w:iCs/>
                    </w:rPr>
                  </w:pPr>
                </w:p>
              </w:tc>
              <w:tc>
                <w:tcPr>
                  <w:tcW w:w="435" w:type="dxa"/>
                </w:tcPr>
                <w:p w14:paraId="7E87142F" w14:textId="77777777" w:rsidR="00965BFA" w:rsidRDefault="00965BFA" w:rsidP="00965BFA">
                  <w:pPr>
                    <w:pStyle w:val="Std1"/>
                    <w:rPr>
                      <w:i/>
                      <w:iCs/>
                    </w:rPr>
                  </w:pPr>
                </w:p>
              </w:tc>
              <w:tc>
                <w:tcPr>
                  <w:tcW w:w="435" w:type="dxa"/>
                </w:tcPr>
                <w:p w14:paraId="1F1E44F0" w14:textId="77777777" w:rsidR="00965BFA" w:rsidRDefault="00965BFA" w:rsidP="00965BFA">
                  <w:pPr>
                    <w:pStyle w:val="Std1"/>
                    <w:rPr>
                      <w:i/>
                      <w:iCs/>
                    </w:rPr>
                  </w:pPr>
                </w:p>
              </w:tc>
              <w:tc>
                <w:tcPr>
                  <w:tcW w:w="435" w:type="dxa"/>
                </w:tcPr>
                <w:p w14:paraId="67477A62" w14:textId="77777777" w:rsidR="00965BFA" w:rsidRDefault="00965BFA" w:rsidP="00965BFA">
                  <w:pPr>
                    <w:pStyle w:val="Std1"/>
                    <w:rPr>
                      <w:i/>
                      <w:iCs/>
                    </w:rPr>
                  </w:pPr>
                </w:p>
              </w:tc>
              <w:tc>
                <w:tcPr>
                  <w:tcW w:w="435" w:type="dxa"/>
                </w:tcPr>
                <w:p w14:paraId="3C2F0194" w14:textId="77777777" w:rsidR="00965BFA" w:rsidRDefault="00965BFA" w:rsidP="00965BFA">
                  <w:pPr>
                    <w:pStyle w:val="Std1"/>
                    <w:rPr>
                      <w:i/>
                      <w:iCs/>
                    </w:rPr>
                  </w:pPr>
                </w:p>
              </w:tc>
              <w:tc>
                <w:tcPr>
                  <w:tcW w:w="436" w:type="dxa"/>
                </w:tcPr>
                <w:p w14:paraId="0A4C5B0C" w14:textId="5FD1611A" w:rsidR="00965BFA" w:rsidRDefault="00965BFA" w:rsidP="00965BFA">
                  <w:pPr>
                    <w:pStyle w:val="Std1"/>
                    <w:rPr>
                      <w:i/>
                      <w:iCs/>
                    </w:rPr>
                  </w:pPr>
                </w:p>
              </w:tc>
              <w:tc>
                <w:tcPr>
                  <w:tcW w:w="435" w:type="dxa"/>
                </w:tcPr>
                <w:p w14:paraId="6B41F54D" w14:textId="77777777" w:rsidR="00965BFA" w:rsidRDefault="00965BFA" w:rsidP="00965BFA">
                  <w:pPr>
                    <w:pStyle w:val="Std1"/>
                    <w:rPr>
                      <w:i/>
                      <w:iCs/>
                    </w:rPr>
                  </w:pPr>
                </w:p>
              </w:tc>
              <w:tc>
                <w:tcPr>
                  <w:tcW w:w="435" w:type="dxa"/>
                </w:tcPr>
                <w:p w14:paraId="5C6C8D46" w14:textId="77777777" w:rsidR="00965BFA" w:rsidRDefault="00965BFA" w:rsidP="00965BFA">
                  <w:pPr>
                    <w:pStyle w:val="Std1"/>
                    <w:rPr>
                      <w:i/>
                      <w:iCs/>
                    </w:rPr>
                  </w:pPr>
                </w:p>
              </w:tc>
              <w:tc>
                <w:tcPr>
                  <w:tcW w:w="435" w:type="dxa"/>
                </w:tcPr>
                <w:p w14:paraId="4B748B79" w14:textId="77777777" w:rsidR="00965BFA" w:rsidRDefault="00965BFA" w:rsidP="00965BFA">
                  <w:pPr>
                    <w:pStyle w:val="Std1"/>
                    <w:rPr>
                      <w:i/>
                      <w:iCs/>
                    </w:rPr>
                  </w:pPr>
                </w:p>
              </w:tc>
              <w:tc>
                <w:tcPr>
                  <w:tcW w:w="435" w:type="dxa"/>
                </w:tcPr>
                <w:p w14:paraId="51178104" w14:textId="77777777" w:rsidR="00965BFA" w:rsidRDefault="00965BFA" w:rsidP="00965BFA">
                  <w:pPr>
                    <w:pStyle w:val="Std1"/>
                    <w:rPr>
                      <w:i/>
                      <w:iCs/>
                    </w:rPr>
                  </w:pPr>
                </w:p>
              </w:tc>
              <w:tc>
                <w:tcPr>
                  <w:tcW w:w="436" w:type="dxa"/>
                </w:tcPr>
                <w:p w14:paraId="2E4D9821" w14:textId="2591F3C8" w:rsidR="00965BFA" w:rsidRDefault="00965BFA" w:rsidP="00965BFA">
                  <w:pPr>
                    <w:pStyle w:val="Std1"/>
                    <w:rPr>
                      <w:i/>
                      <w:iCs/>
                    </w:rPr>
                  </w:pPr>
                </w:p>
              </w:tc>
            </w:tr>
          </w:tbl>
          <w:p w14:paraId="06B38B79" w14:textId="77777777" w:rsidR="00965BFA" w:rsidRDefault="00965BFA" w:rsidP="00965BFA">
            <w:pPr>
              <w:pStyle w:val="Std1"/>
              <w:rPr>
                <w:i/>
                <w:iCs/>
              </w:rPr>
            </w:pPr>
          </w:p>
          <w:p w14:paraId="30FA5E2D" w14:textId="77777777" w:rsidR="00965BFA" w:rsidRDefault="00965BFA" w:rsidP="00965BFA">
            <w:pPr>
              <w:pStyle w:val="Std1"/>
            </w:pPr>
            <w:r>
              <w:t>Lkr: Welke breuk heb ik nu gekleurd?</w:t>
            </w:r>
          </w:p>
          <w:p w14:paraId="0FFBA730" w14:textId="0875A005" w:rsidR="00965BFA" w:rsidRDefault="00965BFA" w:rsidP="00965BFA">
            <w:pPr>
              <w:pStyle w:val="Std1"/>
              <w:rPr>
                <w:color w:val="9BBB59" w:themeColor="accent3"/>
              </w:rPr>
            </w:pPr>
            <w:r>
              <w:rPr>
                <w:color w:val="9BBB59" w:themeColor="accent3"/>
              </w:rPr>
              <w:t>1 op 40</w:t>
            </w:r>
          </w:p>
          <w:p w14:paraId="444990D0" w14:textId="77777777" w:rsidR="00965BFA" w:rsidRDefault="00965BFA" w:rsidP="00965BFA">
            <w:pPr>
              <w:pStyle w:val="Std1"/>
              <w:rPr>
                <w:color w:val="9BBB59" w:themeColor="accent3"/>
              </w:rPr>
            </w:pPr>
          </w:p>
          <w:p w14:paraId="55455420" w14:textId="7B537F89" w:rsidR="00965BFA" w:rsidRDefault="00965BFA" w:rsidP="00965BFA">
            <w:pPr>
              <w:pStyle w:val="Std1"/>
              <w:rPr>
                <w:i/>
                <w:iCs/>
              </w:rPr>
            </w:pPr>
            <w:r>
              <w:rPr>
                <w:i/>
                <w:iCs/>
              </w:rPr>
              <w:t xml:space="preserve">Lkr schrijft naast de tabel met zwart </w:t>
            </w:r>
            <m:oMath>
              <m:f>
                <m:fPr>
                  <m:ctrlPr>
                    <w:rPr>
                      <w:rFonts w:ascii="Cambria Math" w:hAnsi="Cambria Math"/>
                      <w:i/>
                      <w:iCs/>
                    </w:rPr>
                  </m:ctrlPr>
                </m:fPr>
                <m:num>
                  <m:r>
                    <w:rPr>
                      <w:rFonts w:ascii="Cambria Math" w:hAnsi="Cambria Math"/>
                    </w:rPr>
                    <m:t>1</m:t>
                  </m:r>
                </m:num>
                <m:den>
                  <m:r>
                    <w:rPr>
                      <w:rFonts w:ascii="Cambria Math" w:hAnsi="Cambria Math"/>
                    </w:rPr>
                    <m:t>40</m:t>
                  </m:r>
                </m:den>
              </m:f>
            </m:oMath>
            <w:r>
              <w:rPr>
                <w:i/>
                <w:iCs/>
              </w:rPr>
              <w:t>.</w:t>
            </w:r>
          </w:p>
          <w:p w14:paraId="5FB94449" w14:textId="77777777" w:rsidR="00965BFA" w:rsidRDefault="00965BFA" w:rsidP="00965BFA">
            <w:pPr>
              <w:pStyle w:val="Std1"/>
              <w:rPr>
                <w:i/>
                <w:iCs/>
              </w:rPr>
            </w:pPr>
          </w:p>
          <w:p w14:paraId="5741B5D1" w14:textId="0CFC4873" w:rsidR="00CA72B2" w:rsidRDefault="00965BFA" w:rsidP="00965BFA">
            <w:pPr>
              <w:pStyle w:val="Std1"/>
              <w:rPr>
                <w:i/>
                <w:iCs/>
              </w:rPr>
            </w:pPr>
            <w:r>
              <w:rPr>
                <w:i/>
                <w:iCs/>
              </w:rPr>
              <w:t xml:space="preserve">Lkr schrijft naast de tabel: </w:t>
            </w:r>
            <m:oMath>
              <m:f>
                <m:fPr>
                  <m:ctrlPr>
                    <w:rPr>
                      <w:rFonts w:ascii="Cambria Math" w:hAnsi="Cambria Math"/>
                      <w:i/>
                      <w:iCs/>
                    </w:rPr>
                  </m:ctrlPr>
                </m:fPr>
                <m:num>
                  <m:r>
                    <w:rPr>
                      <w:rFonts w:ascii="Cambria Math" w:hAnsi="Cambria Math"/>
                    </w:rPr>
                    <m:t>1</m:t>
                  </m:r>
                </m:num>
                <m:den>
                  <m:r>
                    <w:rPr>
                      <w:rFonts w:ascii="Cambria Math" w:hAnsi="Cambria Math"/>
                    </w:rPr>
                    <m:t>8</m:t>
                  </m:r>
                </m:den>
              </m:f>
            </m:oMath>
            <w:r>
              <w:rPr>
                <w:i/>
                <w:iCs/>
              </w:rPr>
              <w:t xml:space="preserve"> : 5= </w:t>
            </w:r>
            <m:oMath>
              <m:f>
                <m:fPr>
                  <m:ctrlPr>
                    <w:rPr>
                      <w:rFonts w:ascii="Cambria Math" w:hAnsi="Cambria Math"/>
                      <w:i/>
                      <w:iCs/>
                    </w:rPr>
                  </m:ctrlPr>
                </m:fPr>
                <m:num>
                  <m:r>
                    <w:rPr>
                      <w:rFonts w:ascii="Cambria Math" w:hAnsi="Cambria Math"/>
                    </w:rPr>
                    <m:t>1</m:t>
                  </m:r>
                </m:num>
                <m:den>
                  <m:r>
                    <w:rPr>
                      <w:rFonts w:ascii="Cambria Math" w:hAnsi="Cambria Math"/>
                    </w:rPr>
                    <m:t>40</m:t>
                  </m:r>
                </m:den>
              </m:f>
            </m:oMath>
            <w:r>
              <w:rPr>
                <w:i/>
                <w:iCs/>
              </w:rPr>
              <w:t>.</w:t>
            </w:r>
          </w:p>
          <w:p w14:paraId="07AE1E17" w14:textId="77777777" w:rsidR="00965BFA" w:rsidRDefault="00965BFA" w:rsidP="00965BFA">
            <w:pPr>
              <w:pStyle w:val="Std1"/>
            </w:pPr>
            <w:r>
              <w:t>-----------------------------------------------------------------</w:t>
            </w:r>
          </w:p>
          <w:p w14:paraId="3DC5108D" w14:textId="77777777" w:rsidR="00965BFA" w:rsidRDefault="00965BFA" w:rsidP="00965BFA">
            <w:pPr>
              <w:pStyle w:val="Std1"/>
              <w:rPr>
                <w:i/>
                <w:iCs/>
              </w:rPr>
            </w:pPr>
            <w:r>
              <w:rPr>
                <w:i/>
                <w:iCs/>
              </w:rPr>
              <w:t>Lkr tekent dit op het bord:</w:t>
            </w:r>
          </w:p>
          <w:tbl>
            <w:tblPr>
              <w:tblStyle w:val="Tabelraster"/>
              <w:tblW w:w="0" w:type="auto"/>
              <w:tblLook w:val="04A0" w:firstRow="1" w:lastRow="0" w:firstColumn="1" w:lastColumn="0" w:noHBand="0" w:noVBand="1"/>
            </w:tblPr>
            <w:tblGrid>
              <w:gridCol w:w="2901"/>
              <w:gridCol w:w="2901"/>
              <w:gridCol w:w="2902"/>
            </w:tblGrid>
            <w:tr w:rsidR="00965BFA" w14:paraId="0527A07C" w14:textId="77777777" w:rsidTr="00965BFA">
              <w:tc>
                <w:tcPr>
                  <w:tcW w:w="2901" w:type="dxa"/>
                  <w:shd w:val="clear" w:color="auto" w:fill="FF0000"/>
                </w:tcPr>
                <w:p w14:paraId="09FC1624" w14:textId="77777777" w:rsidR="00965BFA" w:rsidRDefault="00965BFA" w:rsidP="00965BFA">
                  <w:pPr>
                    <w:pStyle w:val="Std1"/>
                    <w:rPr>
                      <w:i/>
                      <w:iCs/>
                    </w:rPr>
                  </w:pPr>
                </w:p>
              </w:tc>
              <w:tc>
                <w:tcPr>
                  <w:tcW w:w="2901" w:type="dxa"/>
                </w:tcPr>
                <w:p w14:paraId="26EA2012" w14:textId="77777777" w:rsidR="00965BFA" w:rsidRDefault="00965BFA" w:rsidP="00965BFA">
                  <w:pPr>
                    <w:pStyle w:val="Std1"/>
                    <w:rPr>
                      <w:i/>
                      <w:iCs/>
                    </w:rPr>
                  </w:pPr>
                </w:p>
              </w:tc>
              <w:tc>
                <w:tcPr>
                  <w:tcW w:w="2902" w:type="dxa"/>
                </w:tcPr>
                <w:p w14:paraId="7EDD26D4" w14:textId="77777777" w:rsidR="00965BFA" w:rsidRDefault="00965BFA" w:rsidP="00965BFA">
                  <w:pPr>
                    <w:pStyle w:val="Std1"/>
                    <w:rPr>
                      <w:i/>
                      <w:iCs/>
                    </w:rPr>
                  </w:pPr>
                </w:p>
              </w:tc>
            </w:tr>
            <w:tr w:rsidR="00965BFA" w14:paraId="1A13EFBB" w14:textId="77777777" w:rsidTr="00965BFA">
              <w:tc>
                <w:tcPr>
                  <w:tcW w:w="2901" w:type="dxa"/>
                  <w:shd w:val="clear" w:color="auto" w:fill="FF0000"/>
                </w:tcPr>
                <w:p w14:paraId="5C446620" w14:textId="77777777" w:rsidR="00965BFA" w:rsidRDefault="00965BFA" w:rsidP="00965BFA">
                  <w:pPr>
                    <w:pStyle w:val="Std1"/>
                    <w:rPr>
                      <w:i/>
                      <w:iCs/>
                    </w:rPr>
                  </w:pPr>
                </w:p>
              </w:tc>
              <w:tc>
                <w:tcPr>
                  <w:tcW w:w="2901" w:type="dxa"/>
                </w:tcPr>
                <w:p w14:paraId="470EB27D" w14:textId="77777777" w:rsidR="00965BFA" w:rsidRDefault="00965BFA" w:rsidP="00965BFA">
                  <w:pPr>
                    <w:pStyle w:val="Std1"/>
                    <w:rPr>
                      <w:i/>
                      <w:iCs/>
                    </w:rPr>
                  </w:pPr>
                </w:p>
              </w:tc>
              <w:tc>
                <w:tcPr>
                  <w:tcW w:w="2902" w:type="dxa"/>
                </w:tcPr>
                <w:p w14:paraId="19E24F96" w14:textId="77777777" w:rsidR="00965BFA" w:rsidRDefault="00965BFA" w:rsidP="00965BFA">
                  <w:pPr>
                    <w:pStyle w:val="Std1"/>
                    <w:rPr>
                      <w:i/>
                      <w:iCs/>
                    </w:rPr>
                  </w:pPr>
                </w:p>
              </w:tc>
            </w:tr>
          </w:tbl>
          <w:p w14:paraId="4C18D3E7" w14:textId="77777777" w:rsidR="00965BFA" w:rsidRDefault="00965BFA" w:rsidP="00965BFA">
            <w:pPr>
              <w:pStyle w:val="Std1"/>
              <w:rPr>
                <w:i/>
                <w:iCs/>
              </w:rPr>
            </w:pPr>
          </w:p>
          <w:p w14:paraId="1D9C11AF" w14:textId="77777777" w:rsidR="00965BFA" w:rsidRPr="000F36A0" w:rsidRDefault="00965BFA" w:rsidP="00965BFA">
            <w:pPr>
              <w:pStyle w:val="Std1"/>
              <w:rPr>
                <w:i/>
                <w:iCs/>
              </w:rPr>
            </w:pPr>
          </w:p>
          <w:p w14:paraId="075F1D33" w14:textId="77777777" w:rsidR="00965BFA" w:rsidRDefault="00965BFA" w:rsidP="00965BFA">
            <w:pPr>
              <w:pStyle w:val="Std1"/>
            </w:pPr>
            <w:r>
              <w:t>Lkr: Welke breuk staat hier op bord?</w:t>
            </w:r>
          </w:p>
          <w:p w14:paraId="66EFF0F6" w14:textId="79663570" w:rsidR="00965BFA" w:rsidRDefault="00CA72B2" w:rsidP="00965BFA">
            <w:pPr>
              <w:pStyle w:val="Std1"/>
              <w:rPr>
                <w:color w:val="9BBB59" w:themeColor="accent3"/>
              </w:rPr>
            </w:pPr>
            <w:r>
              <w:rPr>
                <w:color w:val="9BBB59" w:themeColor="accent3"/>
              </w:rPr>
              <w:t>2 op 6</w:t>
            </w:r>
          </w:p>
          <w:p w14:paraId="1DFBF97E" w14:textId="77777777" w:rsidR="00965BFA" w:rsidRDefault="00965BFA" w:rsidP="00965BFA">
            <w:pPr>
              <w:pStyle w:val="Std1"/>
            </w:pPr>
          </w:p>
          <w:p w14:paraId="669F0E5E" w14:textId="337DDD2F" w:rsidR="00965BFA" w:rsidRDefault="00965BFA" w:rsidP="00965BFA">
            <w:pPr>
              <w:pStyle w:val="Std1"/>
              <w:rPr>
                <w:i/>
                <w:iCs/>
              </w:rPr>
            </w:pPr>
            <w:r>
              <w:rPr>
                <w:i/>
                <w:iCs/>
              </w:rPr>
              <w:t xml:space="preserve">Lkr schrijft naast de tabel met rood </w:t>
            </w:r>
            <m:oMath>
              <m:f>
                <m:fPr>
                  <m:ctrlPr>
                    <w:rPr>
                      <w:rFonts w:ascii="Cambria Math" w:hAnsi="Cambria Math"/>
                      <w:i/>
                      <w:iCs/>
                    </w:rPr>
                  </m:ctrlPr>
                </m:fPr>
                <m:num>
                  <m:r>
                    <w:rPr>
                      <w:rFonts w:ascii="Cambria Math" w:hAnsi="Cambria Math"/>
                    </w:rPr>
                    <m:t>2</m:t>
                  </m:r>
                </m:num>
                <m:den>
                  <m:r>
                    <w:rPr>
                      <w:rFonts w:ascii="Cambria Math" w:hAnsi="Cambria Math"/>
                    </w:rPr>
                    <m:t>6</m:t>
                  </m:r>
                </m:den>
              </m:f>
            </m:oMath>
            <w:r>
              <w:rPr>
                <w:i/>
                <w:iCs/>
              </w:rPr>
              <w:t>.</w:t>
            </w:r>
          </w:p>
          <w:p w14:paraId="7EF723CE" w14:textId="77777777" w:rsidR="00965BFA" w:rsidRDefault="00965BFA" w:rsidP="00965BFA">
            <w:pPr>
              <w:pStyle w:val="Std1"/>
              <w:rPr>
                <w:i/>
                <w:iCs/>
              </w:rPr>
            </w:pPr>
          </w:p>
          <w:p w14:paraId="6A25991C" w14:textId="1C177847" w:rsidR="00965BFA" w:rsidRDefault="00965BFA" w:rsidP="00965BFA">
            <w:pPr>
              <w:pStyle w:val="Std1"/>
            </w:pPr>
            <w:r>
              <w:t xml:space="preserve">Lkr: Ik zou deze breuk graag delen in </w:t>
            </w:r>
            <w:r w:rsidR="00CA72B2">
              <w:t>4</w:t>
            </w:r>
            <w:r>
              <w:t xml:space="preserve"> gelijke delen. In hoeveel delen moet ik dan </w:t>
            </w:r>
            <w:r w:rsidR="00CA72B2">
              <w:t>de</w:t>
            </w:r>
            <w:r>
              <w:t xml:space="preserve"> rode blokje</w:t>
            </w:r>
            <w:r w:rsidR="00CA72B2">
              <w:t>s</w:t>
            </w:r>
            <w:r>
              <w:t xml:space="preserve"> verdelen? </w:t>
            </w:r>
          </w:p>
          <w:p w14:paraId="3F6FAA01" w14:textId="53DFD778" w:rsidR="00965BFA" w:rsidRPr="00965BFA" w:rsidRDefault="00CA72B2" w:rsidP="00965BFA">
            <w:pPr>
              <w:pStyle w:val="Std1"/>
              <w:rPr>
                <w:color w:val="9BBB59" w:themeColor="accent3"/>
              </w:rPr>
            </w:pPr>
            <w:r>
              <w:rPr>
                <w:color w:val="9BBB59" w:themeColor="accent3"/>
              </w:rPr>
              <w:t>4</w:t>
            </w:r>
          </w:p>
          <w:p w14:paraId="39D9B23E" w14:textId="77777777" w:rsidR="00965BFA" w:rsidRDefault="00965BFA" w:rsidP="00965BFA">
            <w:pPr>
              <w:pStyle w:val="Std1"/>
            </w:pPr>
          </w:p>
          <w:p w14:paraId="6F97D21B" w14:textId="32EE12D9" w:rsidR="00965BFA" w:rsidRDefault="00965BFA" w:rsidP="00965BFA">
            <w:pPr>
              <w:pStyle w:val="Std1"/>
              <w:rPr>
                <w:i/>
                <w:iCs/>
              </w:rPr>
            </w:pPr>
            <w:r>
              <w:rPr>
                <w:i/>
                <w:iCs/>
              </w:rPr>
              <w:t>Lkr vult tekening aan:</w:t>
            </w:r>
          </w:p>
          <w:tbl>
            <w:tblPr>
              <w:tblStyle w:val="Tabelraster"/>
              <w:tblW w:w="0" w:type="auto"/>
              <w:tblLook w:val="04A0" w:firstRow="1" w:lastRow="0" w:firstColumn="1" w:lastColumn="0" w:noHBand="0" w:noVBand="1"/>
            </w:tblPr>
            <w:tblGrid>
              <w:gridCol w:w="725"/>
              <w:gridCol w:w="725"/>
              <w:gridCol w:w="725"/>
              <w:gridCol w:w="726"/>
              <w:gridCol w:w="2901"/>
              <w:gridCol w:w="2902"/>
            </w:tblGrid>
            <w:tr w:rsidR="00CA72B2" w14:paraId="5DFC6694" w14:textId="77777777" w:rsidTr="001B26F5">
              <w:tc>
                <w:tcPr>
                  <w:tcW w:w="725" w:type="dxa"/>
                  <w:shd w:val="clear" w:color="auto" w:fill="FF0000"/>
                </w:tcPr>
                <w:p w14:paraId="2B680119" w14:textId="50F67990" w:rsidR="00CA72B2" w:rsidRDefault="00CA72B2" w:rsidP="00965BFA">
                  <w:pPr>
                    <w:pStyle w:val="Std1"/>
                    <w:rPr>
                      <w:i/>
                      <w:iCs/>
                    </w:rPr>
                  </w:pPr>
                  <w:r>
                    <w:rPr>
                      <w:i/>
                      <w:iCs/>
                      <w:noProof/>
                    </w:rPr>
                    <mc:AlternateContent>
                      <mc:Choice Requires="wpi">
                        <w:drawing>
                          <wp:anchor distT="0" distB="0" distL="114300" distR="114300" simplePos="0" relativeHeight="251775488" behindDoc="0" locked="0" layoutInCell="1" allowOverlap="1" wp14:anchorId="18E63893" wp14:editId="4E84FBAE">
                            <wp:simplePos x="0" y="0"/>
                            <wp:positionH relativeFrom="column">
                              <wp:posOffset>-43815</wp:posOffset>
                            </wp:positionH>
                            <wp:positionV relativeFrom="paragraph">
                              <wp:posOffset>15875</wp:posOffset>
                            </wp:positionV>
                            <wp:extent cx="426720" cy="264160"/>
                            <wp:effectExtent l="57150" t="38100" r="0" b="40640"/>
                            <wp:wrapNone/>
                            <wp:docPr id="117" name="Inkt 117"/>
                            <wp:cNvGraphicFramePr/>
                            <a:graphic xmlns:a="http://schemas.openxmlformats.org/drawingml/2006/main">
                              <a:graphicData uri="http://schemas.microsoft.com/office/word/2010/wordprocessingInk">
                                <w14:contentPart bwMode="auto" r:id="rId36">
                                  <w14:nvContentPartPr>
                                    <w14:cNvContentPartPr/>
                                  </w14:nvContentPartPr>
                                  <w14:xfrm>
                                    <a:off x="0" y="0"/>
                                    <a:ext cx="426720" cy="264160"/>
                                  </w14:xfrm>
                                </w14:contentPart>
                              </a:graphicData>
                            </a:graphic>
                          </wp:anchor>
                        </w:drawing>
                      </mc:Choice>
                      <mc:Fallback>
                        <w:pict>
                          <v:shape w14:anchorId="0F23EB7E" id="Inkt 117" o:spid="_x0000_s1026" type="#_x0000_t75" style="position:absolute;margin-left:-4.15pt;margin-top:.55pt;width:35pt;height:22.2pt;z-index:25177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">
                            <v:imagedata r:id="rId37" o:title=""/>
                          </v:shape>
                        </w:pict>
                      </mc:Fallback>
                    </mc:AlternateContent>
                  </w:r>
                </w:p>
              </w:tc>
              <w:tc>
                <w:tcPr>
                  <w:tcW w:w="725" w:type="dxa"/>
                  <w:shd w:val="clear" w:color="auto" w:fill="FF0000"/>
                </w:tcPr>
                <w:p w14:paraId="4FFEF58C" w14:textId="77777777" w:rsidR="00CA72B2" w:rsidRDefault="00CA72B2" w:rsidP="00965BFA">
                  <w:pPr>
                    <w:pStyle w:val="Std1"/>
                    <w:rPr>
                      <w:i/>
                      <w:iCs/>
                    </w:rPr>
                  </w:pPr>
                </w:p>
              </w:tc>
              <w:tc>
                <w:tcPr>
                  <w:tcW w:w="725" w:type="dxa"/>
                  <w:shd w:val="clear" w:color="auto" w:fill="FF0000"/>
                </w:tcPr>
                <w:p w14:paraId="031ED10F" w14:textId="77777777" w:rsidR="00CA72B2" w:rsidRDefault="00CA72B2" w:rsidP="00965BFA">
                  <w:pPr>
                    <w:pStyle w:val="Std1"/>
                    <w:rPr>
                      <w:i/>
                      <w:iCs/>
                    </w:rPr>
                  </w:pPr>
                </w:p>
              </w:tc>
              <w:tc>
                <w:tcPr>
                  <w:tcW w:w="726" w:type="dxa"/>
                  <w:shd w:val="clear" w:color="auto" w:fill="FF0000"/>
                </w:tcPr>
                <w:p w14:paraId="62987981" w14:textId="082C6D41" w:rsidR="00CA72B2" w:rsidRDefault="00CA72B2" w:rsidP="00965BFA">
                  <w:pPr>
                    <w:pStyle w:val="Std1"/>
                    <w:rPr>
                      <w:i/>
                      <w:iCs/>
                    </w:rPr>
                  </w:pPr>
                </w:p>
              </w:tc>
              <w:tc>
                <w:tcPr>
                  <w:tcW w:w="2901" w:type="dxa"/>
                </w:tcPr>
                <w:p w14:paraId="0E7A2581" w14:textId="77777777" w:rsidR="00CA72B2" w:rsidRDefault="00CA72B2" w:rsidP="00965BFA">
                  <w:pPr>
                    <w:pStyle w:val="Std1"/>
                    <w:rPr>
                      <w:i/>
                      <w:iCs/>
                    </w:rPr>
                  </w:pPr>
                </w:p>
              </w:tc>
              <w:tc>
                <w:tcPr>
                  <w:tcW w:w="2902" w:type="dxa"/>
                </w:tcPr>
                <w:p w14:paraId="7EFD7EF5" w14:textId="77777777" w:rsidR="00CA72B2" w:rsidRDefault="00CA72B2" w:rsidP="00965BFA">
                  <w:pPr>
                    <w:pStyle w:val="Std1"/>
                    <w:rPr>
                      <w:i/>
                      <w:iCs/>
                    </w:rPr>
                  </w:pPr>
                </w:p>
              </w:tc>
            </w:tr>
            <w:tr w:rsidR="00CA72B2" w14:paraId="5C8518BB" w14:textId="77777777" w:rsidTr="001B26F5">
              <w:tc>
                <w:tcPr>
                  <w:tcW w:w="725" w:type="dxa"/>
                  <w:shd w:val="clear" w:color="auto" w:fill="FF0000"/>
                </w:tcPr>
                <w:p w14:paraId="21C49612" w14:textId="49897C63" w:rsidR="00CA72B2" w:rsidRDefault="00CA72B2" w:rsidP="00965BFA">
                  <w:pPr>
                    <w:pStyle w:val="Std1"/>
                    <w:rPr>
                      <w:i/>
                      <w:iCs/>
                    </w:rPr>
                  </w:pPr>
                </w:p>
              </w:tc>
              <w:tc>
                <w:tcPr>
                  <w:tcW w:w="725" w:type="dxa"/>
                  <w:shd w:val="clear" w:color="auto" w:fill="FF0000"/>
                </w:tcPr>
                <w:p w14:paraId="0DBDE48B" w14:textId="77777777" w:rsidR="00CA72B2" w:rsidRDefault="00CA72B2" w:rsidP="00965BFA">
                  <w:pPr>
                    <w:pStyle w:val="Std1"/>
                    <w:rPr>
                      <w:i/>
                      <w:iCs/>
                    </w:rPr>
                  </w:pPr>
                </w:p>
              </w:tc>
              <w:tc>
                <w:tcPr>
                  <w:tcW w:w="725" w:type="dxa"/>
                  <w:shd w:val="clear" w:color="auto" w:fill="FF0000"/>
                </w:tcPr>
                <w:p w14:paraId="48F55E38" w14:textId="77777777" w:rsidR="00CA72B2" w:rsidRDefault="00CA72B2" w:rsidP="00965BFA">
                  <w:pPr>
                    <w:pStyle w:val="Std1"/>
                    <w:rPr>
                      <w:i/>
                      <w:iCs/>
                    </w:rPr>
                  </w:pPr>
                </w:p>
              </w:tc>
              <w:tc>
                <w:tcPr>
                  <w:tcW w:w="726" w:type="dxa"/>
                  <w:shd w:val="clear" w:color="auto" w:fill="FF0000"/>
                </w:tcPr>
                <w:p w14:paraId="36F8130F" w14:textId="375061CC" w:rsidR="00CA72B2" w:rsidRDefault="00CA72B2" w:rsidP="00965BFA">
                  <w:pPr>
                    <w:pStyle w:val="Std1"/>
                    <w:rPr>
                      <w:i/>
                      <w:iCs/>
                    </w:rPr>
                  </w:pPr>
                </w:p>
              </w:tc>
              <w:tc>
                <w:tcPr>
                  <w:tcW w:w="2901" w:type="dxa"/>
                </w:tcPr>
                <w:p w14:paraId="65FFF160" w14:textId="77777777" w:rsidR="00CA72B2" w:rsidRDefault="00CA72B2" w:rsidP="00965BFA">
                  <w:pPr>
                    <w:pStyle w:val="Std1"/>
                    <w:rPr>
                      <w:i/>
                      <w:iCs/>
                    </w:rPr>
                  </w:pPr>
                </w:p>
              </w:tc>
              <w:tc>
                <w:tcPr>
                  <w:tcW w:w="2902" w:type="dxa"/>
                </w:tcPr>
                <w:p w14:paraId="26DBE24B" w14:textId="77777777" w:rsidR="00CA72B2" w:rsidRDefault="00CA72B2" w:rsidP="00965BFA">
                  <w:pPr>
                    <w:pStyle w:val="Std1"/>
                    <w:rPr>
                      <w:i/>
                      <w:iCs/>
                    </w:rPr>
                  </w:pPr>
                </w:p>
              </w:tc>
            </w:tr>
          </w:tbl>
          <w:p w14:paraId="7255D9FB" w14:textId="77777777" w:rsidR="00965BFA" w:rsidRDefault="00965BFA" w:rsidP="00965BFA">
            <w:pPr>
              <w:pStyle w:val="Std1"/>
              <w:rPr>
                <w:i/>
                <w:iCs/>
              </w:rPr>
            </w:pPr>
          </w:p>
          <w:p w14:paraId="32E93116" w14:textId="77777777" w:rsidR="00965BFA" w:rsidRDefault="00965BFA" w:rsidP="00965BFA">
            <w:pPr>
              <w:pStyle w:val="Std1"/>
              <w:rPr>
                <w:i/>
                <w:iCs/>
              </w:rPr>
            </w:pPr>
          </w:p>
          <w:p w14:paraId="370CE499" w14:textId="77777777" w:rsidR="00965BFA" w:rsidRDefault="00965BFA" w:rsidP="00965BFA">
            <w:pPr>
              <w:pStyle w:val="Std1"/>
            </w:pPr>
            <w:r>
              <w:t>Lkr: Nu moeten we dat natuurlijk ook voor de andere vakjes doen.</w:t>
            </w:r>
          </w:p>
          <w:p w14:paraId="04AA7FA0" w14:textId="77777777" w:rsidR="00965BFA" w:rsidRDefault="00965BFA" w:rsidP="00965BFA">
            <w:pPr>
              <w:pStyle w:val="Std1"/>
            </w:pPr>
          </w:p>
          <w:p w14:paraId="1BEEDFE3" w14:textId="7912B4B1" w:rsidR="00965BFA" w:rsidRDefault="00965BFA" w:rsidP="00965BFA">
            <w:pPr>
              <w:pStyle w:val="Std1"/>
              <w:rPr>
                <w:i/>
                <w:iCs/>
              </w:rPr>
            </w:pPr>
            <w:r>
              <w:rPr>
                <w:i/>
                <w:iCs/>
              </w:rPr>
              <w:t>Lkr vult tekening aan:</w:t>
            </w:r>
          </w:p>
          <w:tbl>
            <w:tblPr>
              <w:tblStyle w:val="Tabelraster"/>
              <w:tblW w:w="0" w:type="auto"/>
              <w:tblLook w:val="04A0" w:firstRow="1" w:lastRow="0" w:firstColumn="1" w:lastColumn="0" w:noHBand="0" w:noVBand="1"/>
            </w:tblPr>
            <w:tblGrid>
              <w:gridCol w:w="725"/>
              <w:gridCol w:w="725"/>
              <w:gridCol w:w="725"/>
              <w:gridCol w:w="726"/>
              <w:gridCol w:w="725"/>
              <w:gridCol w:w="725"/>
              <w:gridCol w:w="725"/>
              <w:gridCol w:w="726"/>
              <w:gridCol w:w="725"/>
              <w:gridCol w:w="726"/>
              <w:gridCol w:w="725"/>
              <w:gridCol w:w="726"/>
            </w:tblGrid>
            <w:tr w:rsidR="00CA72B2" w14:paraId="33CCCF90" w14:textId="77777777" w:rsidTr="001B26F5">
              <w:tc>
                <w:tcPr>
                  <w:tcW w:w="725" w:type="dxa"/>
                  <w:shd w:val="clear" w:color="auto" w:fill="FF0000"/>
                </w:tcPr>
                <w:p w14:paraId="4259CA0B" w14:textId="59CB3713" w:rsidR="00CA72B2" w:rsidRDefault="00CA72B2" w:rsidP="00965BFA">
                  <w:pPr>
                    <w:pStyle w:val="Std1"/>
                    <w:rPr>
                      <w:i/>
                      <w:iCs/>
                    </w:rPr>
                  </w:pPr>
                  <w:r>
                    <w:rPr>
                      <w:i/>
                      <w:iCs/>
                      <w:noProof/>
                    </w:rPr>
                    <mc:AlternateContent>
                      <mc:Choice Requires="wpi">
                        <w:drawing>
                          <wp:anchor distT="0" distB="0" distL="114300" distR="114300" simplePos="0" relativeHeight="251784704" behindDoc="0" locked="0" layoutInCell="1" allowOverlap="1" wp14:anchorId="0875015E" wp14:editId="3ECF4B1F">
                            <wp:simplePos x="0" y="0"/>
                            <wp:positionH relativeFrom="column">
                              <wp:posOffset>-65405</wp:posOffset>
                            </wp:positionH>
                            <wp:positionV relativeFrom="paragraph">
                              <wp:posOffset>-13970</wp:posOffset>
                            </wp:positionV>
                            <wp:extent cx="439630" cy="294640"/>
                            <wp:effectExtent l="38100" t="38100" r="17780" b="48260"/>
                            <wp:wrapNone/>
                            <wp:docPr id="126" name="Inkt 126"/>
                            <wp:cNvGraphicFramePr/>
                            <a:graphic xmlns:a="http://schemas.openxmlformats.org/drawingml/2006/main">
                              <a:graphicData uri="http://schemas.microsoft.com/office/word/2010/wordprocessingInk">
                                <w14:contentPart bwMode="auto" r:id="rId38">
                                  <w14:nvContentPartPr>
                                    <w14:cNvContentPartPr/>
                                  </w14:nvContentPartPr>
                                  <w14:xfrm>
                                    <a:off x="0" y="0"/>
                                    <a:ext cx="439630" cy="294640"/>
                                  </w14:xfrm>
                                </w14:contentPart>
                              </a:graphicData>
                            </a:graphic>
                          </wp:anchor>
                        </w:drawing>
                      </mc:Choice>
                      <mc:Fallback>
                        <w:pict>
                          <v:shape w14:anchorId="4DEE21A1" id="Inkt 126" o:spid="_x0000_s1026" type="#_x0000_t75" style="position:absolute;margin-left:-5.85pt;margin-top:-1.8pt;width:36pt;height:24.6pt;z-index:251784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">
                            <v:imagedata r:id="rId39" o:title=""/>
                          </v:shape>
                        </w:pict>
                      </mc:Fallback>
                    </mc:AlternateContent>
                  </w:r>
                </w:p>
              </w:tc>
              <w:tc>
                <w:tcPr>
                  <w:tcW w:w="725" w:type="dxa"/>
                  <w:shd w:val="clear" w:color="auto" w:fill="FF0000"/>
                </w:tcPr>
                <w:p w14:paraId="09A8EA61" w14:textId="77777777" w:rsidR="00CA72B2" w:rsidRDefault="00CA72B2" w:rsidP="00965BFA">
                  <w:pPr>
                    <w:pStyle w:val="Std1"/>
                    <w:rPr>
                      <w:i/>
                      <w:iCs/>
                    </w:rPr>
                  </w:pPr>
                </w:p>
              </w:tc>
              <w:tc>
                <w:tcPr>
                  <w:tcW w:w="725" w:type="dxa"/>
                  <w:shd w:val="clear" w:color="auto" w:fill="FF0000"/>
                </w:tcPr>
                <w:p w14:paraId="303451AC" w14:textId="77777777" w:rsidR="00CA72B2" w:rsidRDefault="00CA72B2" w:rsidP="00965BFA">
                  <w:pPr>
                    <w:pStyle w:val="Std1"/>
                    <w:rPr>
                      <w:i/>
                      <w:iCs/>
                    </w:rPr>
                  </w:pPr>
                </w:p>
              </w:tc>
              <w:tc>
                <w:tcPr>
                  <w:tcW w:w="726" w:type="dxa"/>
                  <w:shd w:val="clear" w:color="auto" w:fill="FF0000"/>
                </w:tcPr>
                <w:p w14:paraId="00608F23" w14:textId="233BA5F1" w:rsidR="00CA72B2" w:rsidRDefault="00CA72B2" w:rsidP="00965BFA">
                  <w:pPr>
                    <w:pStyle w:val="Std1"/>
                    <w:rPr>
                      <w:i/>
                      <w:iCs/>
                    </w:rPr>
                  </w:pPr>
                </w:p>
              </w:tc>
              <w:tc>
                <w:tcPr>
                  <w:tcW w:w="725" w:type="dxa"/>
                </w:tcPr>
                <w:p w14:paraId="0B9BFD0F" w14:textId="77777777" w:rsidR="00CA72B2" w:rsidRDefault="00CA72B2" w:rsidP="00965BFA">
                  <w:pPr>
                    <w:pStyle w:val="Std1"/>
                    <w:rPr>
                      <w:i/>
                      <w:iCs/>
                    </w:rPr>
                  </w:pPr>
                </w:p>
              </w:tc>
              <w:tc>
                <w:tcPr>
                  <w:tcW w:w="725" w:type="dxa"/>
                </w:tcPr>
                <w:p w14:paraId="7A47D853" w14:textId="77777777" w:rsidR="00CA72B2" w:rsidRDefault="00CA72B2" w:rsidP="00965BFA">
                  <w:pPr>
                    <w:pStyle w:val="Std1"/>
                    <w:rPr>
                      <w:i/>
                      <w:iCs/>
                    </w:rPr>
                  </w:pPr>
                </w:p>
              </w:tc>
              <w:tc>
                <w:tcPr>
                  <w:tcW w:w="725" w:type="dxa"/>
                </w:tcPr>
                <w:p w14:paraId="3142EAFA" w14:textId="77777777" w:rsidR="00CA72B2" w:rsidRDefault="00CA72B2" w:rsidP="00965BFA">
                  <w:pPr>
                    <w:pStyle w:val="Std1"/>
                    <w:rPr>
                      <w:i/>
                      <w:iCs/>
                    </w:rPr>
                  </w:pPr>
                </w:p>
              </w:tc>
              <w:tc>
                <w:tcPr>
                  <w:tcW w:w="726" w:type="dxa"/>
                </w:tcPr>
                <w:p w14:paraId="135FD0BD" w14:textId="73B89794" w:rsidR="00CA72B2" w:rsidRDefault="00CA72B2" w:rsidP="00965BFA">
                  <w:pPr>
                    <w:pStyle w:val="Std1"/>
                    <w:rPr>
                      <w:i/>
                      <w:iCs/>
                    </w:rPr>
                  </w:pPr>
                </w:p>
              </w:tc>
              <w:tc>
                <w:tcPr>
                  <w:tcW w:w="725" w:type="dxa"/>
                </w:tcPr>
                <w:p w14:paraId="367C4D87" w14:textId="77777777" w:rsidR="00CA72B2" w:rsidRDefault="00CA72B2" w:rsidP="00965BFA">
                  <w:pPr>
                    <w:pStyle w:val="Std1"/>
                    <w:rPr>
                      <w:i/>
                      <w:iCs/>
                    </w:rPr>
                  </w:pPr>
                </w:p>
              </w:tc>
              <w:tc>
                <w:tcPr>
                  <w:tcW w:w="726" w:type="dxa"/>
                </w:tcPr>
                <w:p w14:paraId="59B71479" w14:textId="77777777" w:rsidR="00CA72B2" w:rsidRDefault="00CA72B2" w:rsidP="00965BFA">
                  <w:pPr>
                    <w:pStyle w:val="Std1"/>
                    <w:rPr>
                      <w:i/>
                      <w:iCs/>
                    </w:rPr>
                  </w:pPr>
                </w:p>
              </w:tc>
              <w:tc>
                <w:tcPr>
                  <w:tcW w:w="725" w:type="dxa"/>
                </w:tcPr>
                <w:p w14:paraId="5F995D64" w14:textId="77777777" w:rsidR="00CA72B2" w:rsidRDefault="00CA72B2" w:rsidP="00965BFA">
                  <w:pPr>
                    <w:pStyle w:val="Std1"/>
                    <w:rPr>
                      <w:i/>
                      <w:iCs/>
                    </w:rPr>
                  </w:pPr>
                </w:p>
              </w:tc>
              <w:tc>
                <w:tcPr>
                  <w:tcW w:w="726" w:type="dxa"/>
                </w:tcPr>
                <w:p w14:paraId="5DD79DC7" w14:textId="7F2B2D78" w:rsidR="00CA72B2" w:rsidRDefault="00CA72B2" w:rsidP="00965BFA">
                  <w:pPr>
                    <w:pStyle w:val="Std1"/>
                    <w:rPr>
                      <w:i/>
                      <w:iCs/>
                    </w:rPr>
                  </w:pPr>
                </w:p>
              </w:tc>
            </w:tr>
            <w:tr w:rsidR="00CA72B2" w14:paraId="2F88B4EC" w14:textId="77777777" w:rsidTr="001B26F5">
              <w:tc>
                <w:tcPr>
                  <w:tcW w:w="725" w:type="dxa"/>
                  <w:shd w:val="clear" w:color="auto" w:fill="FF0000"/>
                </w:tcPr>
                <w:p w14:paraId="4332E3C2" w14:textId="20A2DEDA" w:rsidR="00CA72B2" w:rsidRDefault="00CA72B2" w:rsidP="00965BFA">
                  <w:pPr>
                    <w:pStyle w:val="Std1"/>
                    <w:rPr>
                      <w:i/>
                      <w:iCs/>
                    </w:rPr>
                  </w:pPr>
                </w:p>
              </w:tc>
              <w:tc>
                <w:tcPr>
                  <w:tcW w:w="725" w:type="dxa"/>
                  <w:shd w:val="clear" w:color="auto" w:fill="FF0000"/>
                </w:tcPr>
                <w:p w14:paraId="12585F93" w14:textId="77777777" w:rsidR="00CA72B2" w:rsidRDefault="00CA72B2" w:rsidP="00965BFA">
                  <w:pPr>
                    <w:pStyle w:val="Std1"/>
                    <w:rPr>
                      <w:i/>
                      <w:iCs/>
                    </w:rPr>
                  </w:pPr>
                </w:p>
              </w:tc>
              <w:tc>
                <w:tcPr>
                  <w:tcW w:w="725" w:type="dxa"/>
                  <w:shd w:val="clear" w:color="auto" w:fill="FF0000"/>
                </w:tcPr>
                <w:p w14:paraId="63573290" w14:textId="77777777" w:rsidR="00CA72B2" w:rsidRDefault="00CA72B2" w:rsidP="00965BFA">
                  <w:pPr>
                    <w:pStyle w:val="Std1"/>
                    <w:rPr>
                      <w:i/>
                      <w:iCs/>
                    </w:rPr>
                  </w:pPr>
                </w:p>
              </w:tc>
              <w:tc>
                <w:tcPr>
                  <w:tcW w:w="726" w:type="dxa"/>
                  <w:shd w:val="clear" w:color="auto" w:fill="FF0000"/>
                </w:tcPr>
                <w:p w14:paraId="5343A56C" w14:textId="462CE3FB" w:rsidR="00CA72B2" w:rsidRDefault="00CA72B2" w:rsidP="00965BFA">
                  <w:pPr>
                    <w:pStyle w:val="Std1"/>
                    <w:rPr>
                      <w:i/>
                      <w:iCs/>
                    </w:rPr>
                  </w:pPr>
                </w:p>
              </w:tc>
              <w:tc>
                <w:tcPr>
                  <w:tcW w:w="725" w:type="dxa"/>
                </w:tcPr>
                <w:p w14:paraId="2DB98DA5" w14:textId="77777777" w:rsidR="00CA72B2" w:rsidRDefault="00CA72B2" w:rsidP="00965BFA">
                  <w:pPr>
                    <w:pStyle w:val="Std1"/>
                    <w:rPr>
                      <w:i/>
                      <w:iCs/>
                    </w:rPr>
                  </w:pPr>
                </w:p>
              </w:tc>
              <w:tc>
                <w:tcPr>
                  <w:tcW w:w="725" w:type="dxa"/>
                </w:tcPr>
                <w:p w14:paraId="427BB5B4" w14:textId="77777777" w:rsidR="00CA72B2" w:rsidRDefault="00CA72B2" w:rsidP="00965BFA">
                  <w:pPr>
                    <w:pStyle w:val="Std1"/>
                    <w:rPr>
                      <w:i/>
                      <w:iCs/>
                    </w:rPr>
                  </w:pPr>
                </w:p>
              </w:tc>
              <w:tc>
                <w:tcPr>
                  <w:tcW w:w="725" w:type="dxa"/>
                </w:tcPr>
                <w:p w14:paraId="1EF68E2A" w14:textId="77777777" w:rsidR="00CA72B2" w:rsidRDefault="00CA72B2" w:rsidP="00965BFA">
                  <w:pPr>
                    <w:pStyle w:val="Std1"/>
                    <w:rPr>
                      <w:i/>
                      <w:iCs/>
                    </w:rPr>
                  </w:pPr>
                </w:p>
              </w:tc>
              <w:tc>
                <w:tcPr>
                  <w:tcW w:w="726" w:type="dxa"/>
                </w:tcPr>
                <w:p w14:paraId="652DFF77" w14:textId="72F4A061" w:rsidR="00CA72B2" w:rsidRDefault="00CA72B2" w:rsidP="00965BFA">
                  <w:pPr>
                    <w:pStyle w:val="Std1"/>
                    <w:rPr>
                      <w:i/>
                      <w:iCs/>
                    </w:rPr>
                  </w:pPr>
                </w:p>
              </w:tc>
              <w:tc>
                <w:tcPr>
                  <w:tcW w:w="725" w:type="dxa"/>
                </w:tcPr>
                <w:p w14:paraId="11CE1C0E" w14:textId="77777777" w:rsidR="00CA72B2" w:rsidRDefault="00CA72B2" w:rsidP="00965BFA">
                  <w:pPr>
                    <w:pStyle w:val="Std1"/>
                    <w:rPr>
                      <w:i/>
                      <w:iCs/>
                    </w:rPr>
                  </w:pPr>
                </w:p>
              </w:tc>
              <w:tc>
                <w:tcPr>
                  <w:tcW w:w="726" w:type="dxa"/>
                </w:tcPr>
                <w:p w14:paraId="2B17011B" w14:textId="77777777" w:rsidR="00CA72B2" w:rsidRDefault="00CA72B2" w:rsidP="00965BFA">
                  <w:pPr>
                    <w:pStyle w:val="Std1"/>
                    <w:rPr>
                      <w:i/>
                      <w:iCs/>
                    </w:rPr>
                  </w:pPr>
                </w:p>
              </w:tc>
              <w:tc>
                <w:tcPr>
                  <w:tcW w:w="725" w:type="dxa"/>
                </w:tcPr>
                <w:p w14:paraId="2C922F3E" w14:textId="77777777" w:rsidR="00CA72B2" w:rsidRDefault="00CA72B2" w:rsidP="00965BFA">
                  <w:pPr>
                    <w:pStyle w:val="Std1"/>
                    <w:rPr>
                      <w:i/>
                      <w:iCs/>
                    </w:rPr>
                  </w:pPr>
                </w:p>
              </w:tc>
              <w:tc>
                <w:tcPr>
                  <w:tcW w:w="726" w:type="dxa"/>
                </w:tcPr>
                <w:p w14:paraId="30AE7344" w14:textId="521BDBDA" w:rsidR="00CA72B2" w:rsidRDefault="00CA72B2" w:rsidP="00965BFA">
                  <w:pPr>
                    <w:pStyle w:val="Std1"/>
                    <w:rPr>
                      <w:i/>
                      <w:iCs/>
                    </w:rPr>
                  </w:pPr>
                </w:p>
              </w:tc>
            </w:tr>
          </w:tbl>
          <w:p w14:paraId="5DAAE6AE" w14:textId="77777777" w:rsidR="00965BFA" w:rsidRPr="00965BFA" w:rsidRDefault="00965BFA" w:rsidP="00965BFA">
            <w:pPr>
              <w:pStyle w:val="Std1"/>
              <w:rPr>
                <w:i/>
                <w:iCs/>
              </w:rPr>
            </w:pPr>
          </w:p>
          <w:p w14:paraId="42E736BF" w14:textId="77777777" w:rsidR="00965BFA" w:rsidRDefault="00965BFA" w:rsidP="00965BFA">
            <w:pPr>
              <w:pStyle w:val="Std1"/>
              <w:rPr>
                <w:i/>
                <w:iCs/>
              </w:rPr>
            </w:pPr>
          </w:p>
          <w:p w14:paraId="3B2C0F82" w14:textId="77777777" w:rsidR="00965BFA" w:rsidRDefault="00965BFA" w:rsidP="00965BFA">
            <w:pPr>
              <w:pStyle w:val="Std1"/>
            </w:pPr>
            <w:r>
              <w:t>Lkr: Welke breuk heb ik nu gekleurd?</w:t>
            </w:r>
          </w:p>
          <w:p w14:paraId="245BCB11" w14:textId="00E97D0F" w:rsidR="00965BFA" w:rsidRDefault="00CA72B2" w:rsidP="00965BFA">
            <w:pPr>
              <w:pStyle w:val="Std1"/>
              <w:rPr>
                <w:color w:val="9BBB59" w:themeColor="accent3"/>
              </w:rPr>
            </w:pPr>
            <w:r>
              <w:rPr>
                <w:color w:val="9BBB59" w:themeColor="accent3"/>
              </w:rPr>
              <w:t>2 op 24</w:t>
            </w:r>
          </w:p>
          <w:p w14:paraId="708A00AC" w14:textId="77777777" w:rsidR="00965BFA" w:rsidRDefault="00965BFA" w:rsidP="00965BFA">
            <w:pPr>
              <w:pStyle w:val="Std1"/>
              <w:rPr>
                <w:color w:val="9BBB59" w:themeColor="accent3"/>
              </w:rPr>
            </w:pPr>
          </w:p>
          <w:p w14:paraId="7948BAD8" w14:textId="75D5F678" w:rsidR="00965BFA" w:rsidRDefault="00965BFA" w:rsidP="00965BFA">
            <w:pPr>
              <w:pStyle w:val="Std1"/>
              <w:rPr>
                <w:i/>
                <w:iCs/>
              </w:rPr>
            </w:pPr>
            <w:r>
              <w:rPr>
                <w:i/>
                <w:iCs/>
              </w:rPr>
              <w:t xml:space="preserve">Lkr schrijft naast de tabel met zwart </w:t>
            </w:r>
            <m:oMath>
              <m:f>
                <m:fPr>
                  <m:ctrlPr>
                    <w:rPr>
                      <w:rFonts w:ascii="Cambria Math" w:hAnsi="Cambria Math"/>
                      <w:i/>
                      <w:iCs/>
                    </w:rPr>
                  </m:ctrlPr>
                </m:fPr>
                <m:num>
                  <m:r>
                    <w:rPr>
                      <w:rFonts w:ascii="Cambria Math" w:hAnsi="Cambria Math"/>
                    </w:rPr>
                    <m:t>2</m:t>
                  </m:r>
                </m:num>
                <m:den>
                  <m:r>
                    <w:rPr>
                      <w:rFonts w:ascii="Cambria Math" w:hAnsi="Cambria Math"/>
                    </w:rPr>
                    <m:t>24</m:t>
                  </m:r>
                </m:den>
              </m:f>
            </m:oMath>
            <w:r>
              <w:rPr>
                <w:i/>
                <w:iCs/>
              </w:rPr>
              <w:t>.</w:t>
            </w:r>
          </w:p>
          <w:p w14:paraId="7634F41D" w14:textId="77777777" w:rsidR="00965BFA" w:rsidRDefault="00965BFA" w:rsidP="00965BFA">
            <w:pPr>
              <w:pStyle w:val="Std1"/>
              <w:rPr>
                <w:i/>
                <w:iCs/>
              </w:rPr>
            </w:pPr>
          </w:p>
          <w:p w14:paraId="68860248" w14:textId="2BBBBA50" w:rsidR="00965BFA" w:rsidRDefault="00965BFA" w:rsidP="00965BFA">
            <w:pPr>
              <w:pStyle w:val="Std1"/>
              <w:rPr>
                <w:i/>
                <w:iCs/>
              </w:rPr>
            </w:pPr>
            <w:r>
              <w:rPr>
                <w:i/>
                <w:iCs/>
              </w:rPr>
              <w:t xml:space="preserve">Lkr schrijft naast de tabel: </w:t>
            </w:r>
            <m:oMath>
              <m:f>
                <m:fPr>
                  <m:ctrlPr>
                    <w:rPr>
                      <w:rFonts w:ascii="Cambria Math" w:hAnsi="Cambria Math"/>
                      <w:i/>
                      <w:iCs/>
                    </w:rPr>
                  </m:ctrlPr>
                </m:fPr>
                <m:num>
                  <m:r>
                    <w:rPr>
                      <w:rFonts w:ascii="Cambria Math" w:hAnsi="Cambria Math"/>
                    </w:rPr>
                    <m:t>2</m:t>
                  </m:r>
                </m:num>
                <m:den>
                  <m:r>
                    <w:rPr>
                      <w:rFonts w:ascii="Cambria Math" w:hAnsi="Cambria Math"/>
                    </w:rPr>
                    <m:t>6</m:t>
                  </m:r>
                </m:den>
              </m:f>
            </m:oMath>
            <w:r>
              <w:rPr>
                <w:i/>
                <w:iCs/>
              </w:rPr>
              <w:t xml:space="preserve"> : </w:t>
            </w:r>
            <w:r w:rsidR="00CA72B2">
              <w:rPr>
                <w:i/>
                <w:iCs/>
              </w:rPr>
              <w:t>4</w:t>
            </w:r>
            <w:r>
              <w:rPr>
                <w:i/>
                <w:iCs/>
              </w:rPr>
              <w:t xml:space="preserve">= </w:t>
            </w:r>
            <m:oMath>
              <m:f>
                <m:fPr>
                  <m:ctrlPr>
                    <w:rPr>
                      <w:rFonts w:ascii="Cambria Math" w:hAnsi="Cambria Math"/>
                      <w:i/>
                      <w:iCs/>
                    </w:rPr>
                  </m:ctrlPr>
                </m:fPr>
                <m:num>
                  <m:r>
                    <w:rPr>
                      <w:rFonts w:ascii="Cambria Math" w:hAnsi="Cambria Math"/>
                    </w:rPr>
                    <m:t>2</m:t>
                  </m:r>
                </m:num>
                <m:den>
                  <m:r>
                    <w:rPr>
                      <w:rFonts w:ascii="Cambria Math" w:hAnsi="Cambria Math"/>
                    </w:rPr>
                    <m:t>24</m:t>
                  </m:r>
                </m:den>
              </m:f>
            </m:oMath>
            <w:r>
              <w:rPr>
                <w:i/>
                <w:iCs/>
              </w:rPr>
              <w:t>.</w:t>
            </w:r>
          </w:p>
          <w:p w14:paraId="3EB5282E" w14:textId="77777777" w:rsidR="00CA72B2" w:rsidRDefault="00CA72B2" w:rsidP="00CA72B2">
            <w:pPr>
              <w:pStyle w:val="Std1"/>
              <w:rPr>
                <w:i/>
                <w:iCs/>
              </w:rPr>
            </w:pPr>
            <w:r>
              <w:rPr>
                <w:i/>
                <w:iCs/>
              </w:rPr>
              <w:t>------------------------------------------------------------------------------------------------------</w:t>
            </w:r>
          </w:p>
          <w:p w14:paraId="46D33577" w14:textId="1BD04985" w:rsidR="00CA72B2" w:rsidRDefault="00CA72B2" w:rsidP="00CA72B2">
            <w:pPr>
              <w:pStyle w:val="Std1"/>
            </w:pPr>
            <w:r>
              <w:t>Lkr: Als je nu naar alle formules kijkt. Wie denkt er mij te kunnen vertellen hoe je een breuk moet delen door een getal als je de teler niet kan delen?</w:t>
            </w:r>
          </w:p>
          <w:p w14:paraId="2FB6FE62" w14:textId="451BE903" w:rsidR="00CA72B2" w:rsidRDefault="00CA72B2" w:rsidP="00CA72B2">
            <w:pPr>
              <w:pStyle w:val="Std1"/>
              <w:rPr>
                <w:color w:val="9BBB59" w:themeColor="accent3"/>
              </w:rPr>
            </w:pPr>
            <w:r>
              <w:rPr>
                <w:color w:val="9BBB59" w:themeColor="accent3"/>
              </w:rPr>
              <w:t>De noemer vermenigvuldigen en de teller behouden.</w:t>
            </w:r>
          </w:p>
          <w:p w14:paraId="1A49BB83" w14:textId="77777777" w:rsidR="00CA72B2" w:rsidRPr="00C3094F" w:rsidRDefault="00CA72B2" w:rsidP="00CA72B2">
            <w:pPr>
              <w:pStyle w:val="Std1"/>
              <w:rPr>
                <w:color w:val="9BBB59" w:themeColor="accent3"/>
              </w:rPr>
            </w:pPr>
            <w:r w:rsidRPr="00C3094F">
              <w:t>------------------------------------------------------------------------------------------------------</w:t>
            </w:r>
          </w:p>
          <w:p w14:paraId="19AB5620" w14:textId="77777777" w:rsidR="00CA72B2" w:rsidRDefault="00CA72B2" w:rsidP="00CA72B2">
            <w:pPr>
              <w:pStyle w:val="Std1"/>
            </w:pPr>
            <w:r>
              <w:t>Lkr: Hoeveel zijn deze sommen dan?</w:t>
            </w:r>
          </w:p>
          <w:p w14:paraId="5D13D2AE" w14:textId="77777777" w:rsidR="00CA72B2" w:rsidRDefault="00CA72B2" w:rsidP="00CA72B2">
            <w:pPr>
              <w:pStyle w:val="Std1"/>
              <w:rPr>
                <w:i/>
                <w:iCs/>
              </w:rPr>
            </w:pPr>
            <w:r>
              <w:rPr>
                <w:i/>
                <w:iCs/>
              </w:rPr>
              <w:t>Lkr schrijft op bord:</w:t>
            </w:r>
          </w:p>
          <w:p w14:paraId="5C863ADF" w14:textId="68747191" w:rsidR="00CA72B2" w:rsidRDefault="00CA72B2" w:rsidP="00CA72B2">
            <w:pPr>
              <w:pStyle w:val="Std1"/>
              <w:rPr>
                <w:i/>
                <w:iCs/>
              </w:rPr>
            </w:pPr>
            <w:r>
              <w:rPr>
                <w:i/>
                <w:iCs/>
              </w:rPr>
              <w:t xml:space="preserve"> </w:t>
            </w:r>
            <m:oMath>
              <m:f>
                <m:fPr>
                  <m:ctrlPr>
                    <w:rPr>
                      <w:rFonts w:ascii="Cambria Math" w:hAnsi="Cambria Math"/>
                      <w:i/>
                      <w:iCs/>
                    </w:rPr>
                  </m:ctrlPr>
                </m:fPr>
                <m:num>
                  <m:r>
                    <w:rPr>
                      <w:rFonts w:ascii="Cambria Math" w:hAnsi="Cambria Math"/>
                    </w:rPr>
                    <m:t>7</m:t>
                  </m:r>
                </m:num>
                <m:den>
                  <m:r>
                    <w:rPr>
                      <w:rFonts w:ascii="Cambria Math" w:hAnsi="Cambria Math"/>
                    </w:rPr>
                    <m:t>14</m:t>
                  </m:r>
                </m:den>
              </m:f>
            </m:oMath>
            <w:r>
              <w:rPr>
                <w:i/>
                <w:iCs/>
              </w:rPr>
              <w:t xml:space="preserve"> : 4=</w:t>
            </w:r>
          </w:p>
          <w:p w14:paraId="248D58CD" w14:textId="77777777" w:rsidR="00CA72B2" w:rsidRDefault="00CA72B2" w:rsidP="00CA72B2">
            <w:pPr>
              <w:pStyle w:val="Std1"/>
              <w:rPr>
                <w:i/>
                <w:iCs/>
              </w:rPr>
            </w:pPr>
          </w:p>
          <w:p w14:paraId="5D947781" w14:textId="0662FC45" w:rsidR="00CA72B2" w:rsidRDefault="001452DE" w:rsidP="00CA72B2">
            <w:pPr>
              <w:pStyle w:val="Std1"/>
              <w:rPr>
                <w:i/>
                <w:iCs/>
              </w:rPr>
            </w:pPr>
            <m:oMath>
              <m:f>
                <m:fPr>
                  <m:ctrlPr>
                    <w:rPr>
                      <w:rFonts w:ascii="Cambria Math" w:hAnsi="Cambria Math"/>
                      <w:i/>
                      <w:iCs/>
                    </w:rPr>
                  </m:ctrlPr>
                </m:fPr>
                <m:num>
                  <m:r>
                    <w:rPr>
                      <w:rFonts w:ascii="Cambria Math" w:hAnsi="Cambria Math"/>
                    </w:rPr>
                    <m:t>12</m:t>
                  </m:r>
                </m:num>
                <m:den>
                  <m:r>
                    <w:rPr>
                      <w:rFonts w:ascii="Cambria Math" w:hAnsi="Cambria Math"/>
                    </w:rPr>
                    <m:t>15</m:t>
                  </m:r>
                </m:den>
              </m:f>
            </m:oMath>
            <w:r w:rsidR="00CA72B2">
              <w:rPr>
                <w:i/>
                <w:iCs/>
              </w:rPr>
              <w:t xml:space="preserve"> : 5=</w:t>
            </w:r>
          </w:p>
          <w:p w14:paraId="23B97132" w14:textId="77777777" w:rsidR="00CA72B2" w:rsidRDefault="00CA72B2" w:rsidP="00CA72B2">
            <w:pPr>
              <w:pStyle w:val="Std1"/>
              <w:rPr>
                <w:i/>
                <w:iCs/>
              </w:rPr>
            </w:pPr>
          </w:p>
          <w:p w14:paraId="183318CD" w14:textId="7AA07756" w:rsidR="009B36D8" w:rsidRPr="00CA72B2" w:rsidRDefault="001452DE" w:rsidP="004F3F8D">
            <w:pPr>
              <w:pStyle w:val="Std1"/>
              <w:rPr>
                <w:i/>
                <w:iCs/>
              </w:rPr>
            </w:pPr>
            <m:oMath>
              <m:f>
                <m:fPr>
                  <m:ctrlPr>
                    <w:rPr>
                      <w:rFonts w:ascii="Cambria Math" w:hAnsi="Cambria Math"/>
                      <w:i/>
                      <w:iCs/>
                    </w:rPr>
                  </m:ctrlPr>
                </m:fPr>
                <m:num>
                  <m:r>
                    <w:rPr>
                      <w:rFonts w:ascii="Cambria Math" w:hAnsi="Cambria Math"/>
                    </w:rPr>
                    <m:t>7</m:t>
                  </m:r>
                </m:num>
                <m:den>
                  <m:r>
                    <w:rPr>
                      <w:rFonts w:ascii="Cambria Math" w:hAnsi="Cambria Math"/>
                    </w:rPr>
                    <m:t>8</m:t>
                  </m:r>
                </m:den>
              </m:f>
            </m:oMath>
            <w:r w:rsidR="00CA72B2">
              <w:rPr>
                <w:i/>
                <w:iCs/>
              </w:rPr>
              <w:t xml:space="preserve">  :12=</w:t>
            </w:r>
          </w:p>
        </w:tc>
      </w:tr>
      <w:tr w:rsidR="0027641E" w:rsidRPr="00417611" w14:paraId="7D2D1682" w14:textId="77777777" w:rsidTr="00F17906">
        <w:trPr>
          <w:trHeight w:val="227"/>
        </w:trPr>
        <w:tc>
          <w:tcPr>
            <w:tcW w:w="10348" w:type="dxa"/>
            <w:gridSpan w:val="2"/>
            <w:shd w:val="clear" w:color="auto" w:fill="auto"/>
          </w:tcPr>
          <w:p w14:paraId="0E4160D9" w14:textId="4783A6DF" w:rsidR="0027641E" w:rsidRPr="00417611" w:rsidRDefault="0027641E" w:rsidP="00166D90">
            <w:pPr>
              <w:pStyle w:val="TM1"/>
              <w:keepNext/>
              <w:jc w:val="center"/>
            </w:pPr>
            <w:r>
              <w:lastRenderedPageBreak/>
              <w:t>Leerfase 3</w:t>
            </w:r>
            <w:r w:rsidRPr="00417611">
              <w:t xml:space="preserve"> </w:t>
            </w:r>
            <w:r>
              <w:rPr>
                <w:b w:val="0"/>
              </w:rPr>
              <w:t>(</w:t>
            </w:r>
            <w:r w:rsidRPr="00952E0F">
              <w:rPr>
                <w:b w:val="0"/>
              </w:rPr>
              <w:t>verwervings</w:t>
            </w:r>
            <w:r w:rsidR="00CF5EBC">
              <w:rPr>
                <w:b w:val="0"/>
              </w:rPr>
              <w:t>-/</w:t>
            </w:r>
            <w:r w:rsidRPr="005550B9">
              <w:rPr>
                <w:b w:val="0"/>
              </w:rPr>
              <w:t xml:space="preserve"> verwerkingsfase)</w:t>
            </w:r>
          </w:p>
        </w:tc>
      </w:tr>
      <w:tr w:rsidR="00BA5153" w:rsidRPr="00417611" w14:paraId="408608AD" w14:textId="77777777" w:rsidTr="00BA5153">
        <w:trPr>
          <w:trHeight w:val="1134"/>
        </w:trPr>
        <w:tc>
          <w:tcPr>
            <w:tcW w:w="1418" w:type="dxa"/>
            <w:shd w:val="clear" w:color="auto" w:fill="auto"/>
          </w:tcPr>
          <w:p w14:paraId="5BE2ABA7" w14:textId="40954522" w:rsidR="00BA5153" w:rsidRPr="00417611" w:rsidRDefault="004F3F8D" w:rsidP="00F17906">
            <w:pPr>
              <w:pStyle w:val="Std1"/>
            </w:pPr>
            <w:r>
              <w:t>15</w:t>
            </w:r>
          </w:p>
        </w:tc>
        <w:tc>
          <w:tcPr>
            <w:tcW w:w="8930" w:type="dxa"/>
            <w:shd w:val="clear" w:color="auto" w:fill="auto"/>
          </w:tcPr>
          <w:p w14:paraId="01539C33" w14:textId="18B49893" w:rsidR="00AD4214" w:rsidRDefault="00DF113C" w:rsidP="00DF113C">
            <w:pPr>
              <w:pStyle w:val="Std1"/>
            </w:pPr>
            <w:r>
              <w:t>Lkr: Ik deel nu werkblaadjes uit om nog eens te oefenen. Niet iedereen krijgt hetzelfde blaadje, dus vul je eigen blaadje in en als je een vraag hebt, mag je altijd je hand op steken en dan kom ik helpen.</w:t>
            </w:r>
            <w:r w:rsidR="00B50B8B">
              <w:t xml:space="preserve"> Als je klaar bent pak je een verbetersleutel achteraan en verbeter je je blaadje. Heb je dat gedaan? Steek je blaadje in je rode mapje en dan mag je een spelletje uit de doos van Bosnië-Herzegovina nemen. </w:t>
            </w:r>
          </w:p>
          <w:p w14:paraId="207A7EB8" w14:textId="77777777" w:rsidR="00DF113C" w:rsidRDefault="00DF113C" w:rsidP="00DF113C">
            <w:pPr>
              <w:pStyle w:val="Std1"/>
            </w:pPr>
          </w:p>
          <w:p w14:paraId="45C5637A" w14:textId="1542BD42" w:rsidR="00DF113C" w:rsidRPr="00DF113C" w:rsidRDefault="00DF113C" w:rsidP="00DF113C">
            <w:pPr>
              <w:pStyle w:val="Std1"/>
              <w:rPr>
                <w:i/>
                <w:iCs/>
              </w:rPr>
            </w:pP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0CC3D207" w:rsidR="00BA5153" w:rsidRPr="00417611" w:rsidRDefault="004F3F8D" w:rsidP="005B7B69">
            <w:pPr>
              <w:pStyle w:val="Std1"/>
            </w:pPr>
            <w:r>
              <w:t>5</w:t>
            </w:r>
          </w:p>
        </w:tc>
        <w:tc>
          <w:tcPr>
            <w:tcW w:w="8930" w:type="dxa"/>
            <w:shd w:val="clear" w:color="auto" w:fill="auto"/>
          </w:tcPr>
          <w:p w14:paraId="653B9BFB" w14:textId="77777777" w:rsidR="00BA5153" w:rsidRDefault="00DF113C" w:rsidP="005B7B69">
            <w:pPr>
              <w:pStyle w:val="Std1"/>
            </w:pPr>
            <w:r>
              <w:t>Lkr: Jumbie had onze hulp gevraagd. Hij wou zijn energie verdelen over verschillende dingen, maar hij wist niet goed hoe en wou jullie hulp. Kunnen we nu samen helpen?</w:t>
            </w:r>
          </w:p>
          <w:p w14:paraId="214D8C0C" w14:textId="77777777" w:rsidR="00DF113C" w:rsidRDefault="00DF113C" w:rsidP="005B7B69">
            <w:pPr>
              <w:pStyle w:val="Std1"/>
            </w:pPr>
          </w:p>
          <w:p w14:paraId="07F4A2AC" w14:textId="77777777" w:rsidR="00DF113C" w:rsidRDefault="00DF113C" w:rsidP="005B7B69">
            <w:pPr>
              <w:pStyle w:val="Std1"/>
            </w:pPr>
            <w:r>
              <w:t>Jumbie wou ¼ van zijn energie geven aan zijn paddenstoelen, maar hij had 12 paddenstoelen. Dus welk deel van zijn energie gaat er dan naar elke paddenstoel?</w:t>
            </w:r>
          </w:p>
          <w:p w14:paraId="085FD8D4" w14:textId="0D8369E7" w:rsidR="00DF113C" w:rsidRDefault="00CF5EBC" w:rsidP="005B7B69">
            <w:pPr>
              <w:pStyle w:val="Std1"/>
              <w:rPr>
                <w:color w:val="9BBB59" w:themeColor="accent3"/>
              </w:rPr>
            </w:pPr>
            <w:r w:rsidRPr="00DF113C">
              <w:rPr>
                <w:color w:val="9BBB59" w:themeColor="accent3"/>
              </w:rPr>
              <w:t>¼:</w:t>
            </w:r>
            <w:r w:rsidR="00DF113C" w:rsidRPr="00DF113C">
              <w:rPr>
                <w:color w:val="9BBB59" w:themeColor="accent3"/>
              </w:rPr>
              <w:t xml:space="preserve"> 12 = 1/48 </w:t>
            </w:r>
          </w:p>
          <w:p w14:paraId="600DE8B2" w14:textId="0FDA07F5" w:rsidR="00DF113C" w:rsidRDefault="00DF113C" w:rsidP="00DF113C">
            <w:pPr>
              <w:pStyle w:val="Std1"/>
            </w:pPr>
            <w:r>
              <w:t>Jumbie wou 1/2 van zijn energie geven aan zijn kralen, maar hij had 50 paddenstoelen. Dus welk deel van zijn energie gaat er dan naar elke paddenstoel?</w:t>
            </w:r>
          </w:p>
          <w:p w14:paraId="399DD47D" w14:textId="6A935B54" w:rsidR="00DF113C" w:rsidRDefault="00DF113C" w:rsidP="00DF113C">
            <w:pPr>
              <w:pStyle w:val="Std1"/>
            </w:pPr>
            <w:r>
              <w:rPr>
                <w:color w:val="9BBB59" w:themeColor="accent3"/>
              </w:rPr>
              <w:t>1/</w:t>
            </w:r>
            <w:r w:rsidR="00CF5EBC">
              <w:rPr>
                <w:color w:val="9BBB59" w:themeColor="accent3"/>
              </w:rPr>
              <w:t>2</w:t>
            </w:r>
            <w:r w:rsidR="00CF5EBC" w:rsidRPr="00DF113C">
              <w:rPr>
                <w:color w:val="9BBB59" w:themeColor="accent3"/>
              </w:rPr>
              <w:t>:</w:t>
            </w:r>
            <w:r w:rsidRPr="00DF113C">
              <w:rPr>
                <w:color w:val="9BBB59" w:themeColor="accent3"/>
              </w:rPr>
              <w:t xml:space="preserve"> </w:t>
            </w:r>
            <w:r>
              <w:rPr>
                <w:color w:val="9BBB59" w:themeColor="accent3"/>
              </w:rPr>
              <w:t>50</w:t>
            </w:r>
            <w:r w:rsidRPr="00DF113C">
              <w:rPr>
                <w:color w:val="9BBB59" w:themeColor="accent3"/>
              </w:rPr>
              <w:t xml:space="preserve"> = 1/</w:t>
            </w:r>
            <w:r>
              <w:rPr>
                <w:color w:val="9BBB59" w:themeColor="accent3"/>
              </w:rPr>
              <w:t>100</w:t>
            </w:r>
            <w:r>
              <w:t xml:space="preserve"> </w:t>
            </w:r>
          </w:p>
          <w:p w14:paraId="2E5A5804" w14:textId="77777777" w:rsidR="000F36A0" w:rsidRDefault="00DF113C" w:rsidP="00DF113C">
            <w:pPr>
              <w:pStyle w:val="Std1"/>
            </w:pPr>
            <w:r>
              <w:t xml:space="preserve">Jumbie wou </w:t>
            </w:r>
            <w:r w:rsidR="000F36A0">
              <w:t>22/100</w:t>
            </w:r>
            <w:r>
              <w:t xml:space="preserve"> van zijn energie geven aan zijn paddenstoelen, maar hij had </w:t>
            </w:r>
            <w:r w:rsidR="000F36A0">
              <w:t>11</w:t>
            </w:r>
            <w:r>
              <w:t xml:space="preserve"> paddenstoelen. Dus welk deel van zijn energie gaat er dan naar elke paddenstoel?</w:t>
            </w:r>
          </w:p>
          <w:p w14:paraId="3B8DDB9B" w14:textId="12D437F5" w:rsidR="00DF113C" w:rsidRPr="00DF113C" w:rsidRDefault="000F36A0" w:rsidP="00DF113C">
            <w:pPr>
              <w:pStyle w:val="Std1"/>
            </w:pPr>
            <w:r w:rsidRPr="000F36A0">
              <w:rPr>
                <w:color w:val="9BBB59" w:themeColor="accent3"/>
              </w:rPr>
              <w:t>22/</w:t>
            </w:r>
            <w:r w:rsidR="00CF5EBC" w:rsidRPr="000F36A0">
              <w:rPr>
                <w:color w:val="9BBB59" w:themeColor="accent3"/>
              </w:rPr>
              <w:t>100:</w:t>
            </w:r>
            <w:r w:rsidR="00DF113C" w:rsidRPr="00DF113C">
              <w:rPr>
                <w:color w:val="9BBB59" w:themeColor="accent3"/>
              </w:rPr>
              <w:t xml:space="preserve"> 1</w:t>
            </w:r>
            <w:r>
              <w:rPr>
                <w:color w:val="9BBB59" w:themeColor="accent3"/>
              </w:rPr>
              <w:t>1</w:t>
            </w:r>
            <w:r w:rsidR="00DF113C" w:rsidRPr="00DF113C">
              <w:rPr>
                <w:color w:val="9BBB59" w:themeColor="accent3"/>
              </w:rPr>
              <w:t xml:space="preserve"> = 1/</w:t>
            </w:r>
            <w:r>
              <w:rPr>
                <w:color w:val="9BBB59" w:themeColor="accent3"/>
              </w:rPr>
              <w:t>100</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40"/>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CD721" w14:textId="77777777" w:rsidR="001452DE" w:rsidRDefault="001452DE">
      <w:r>
        <w:separator/>
      </w:r>
    </w:p>
  </w:endnote>
  <w:endnote w:type="continuationSeparator" w:id="0">
    <w:p w14:paraId="5951311A" w14:textId="77777777" w:rsidR="001452DE" w:rsidRDefault="00145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1B26F5" w:rsidRPr="00F14CBF" w:rsidRDefault="001B26F5"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C3FEAB" w14:textId="77777777" w:rsidR="001452DE" w:rsidRDefault="001452DE">
      <w:r>
        <w:separator/>
      </w:r>
    </w:p>
  </w:footnote>
  <w:footnote w:type="continuationSeparator" w:id="0">
    <w:p w14:paraId="286A9EF9" w14:textId="77777777" w:rsidR="001452DE" w:rsidRDefault="001452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C43602F"/>
    <w:multiLevelType w:val="hybridMultilevel"/>
    <w:tmpl w:val="7EF4F1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5"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7" w15:restartNumberingAfterBreak="0">
    <w:nsid w:val="21EB5D22"/>
    <w:multiLevelType w:val="hybridMultilevel"/>
    <w:tmpl w:val="6494005A"/>
    <w:lvl w:ilvl="0" w:tplc="08130001">
      <w:start w:val="1"/>
      <w:numFmt w:val="bullet"/>
      <w:lvlText w:val=""/>
      <w:lvlJc w:val="left"/>
      <w:pPr>
        <w:ind w:left="1494" w:hanging="360"/>
      </w:pPr>
      <w:rPr>
        <w:rFonts w:ascii="Symbol" w:hAnsi="Symbol" w:hint="default"/>
      </w:rPr>
    </w:lvl>
    <w:lvl w:ilvl="1" w:tplc="08130003" w:tentative="1">
      <w:start w:val="1"/>
      <w:numFmt w:val="bullet"/>
      <w:lvlText w:val="o"/>
      <w:lvlJc w:val="left"/>
      <w:pPr>
        <w:ind w:left="2214" w:hanging="360"/>
      </w:pPr>
      <w:rPr>
        <w:rFonts w:ascii="Courier New" w:hAnsi="Courier New" w:cs="Courier New" w:hint="default"/>
      </w:rPr>
    </w:lvl>
    <w:lvl w:ilvl="2" w:tplc="08130005" w:tentative="1">
      <w:start w:val="1"/>
      <w:numFmt w:val="bullet"/>
      <w:lvlText w:val=""/>
      <w:lvlJc w:val="left"/>
      <w:pPr>
        <w:ind w:left="2934" w:hanging="360"/>
      </w:pPr>
      <w:rPr>
        <w:rFonts w:ascii="Wingdings" w:hAnsi="Wingdings" w:hint="default"/>
      </w:rPr>
    </w:lvl>
    <w:lvl w:ilvl="3" w:tplc="08130001" w:tentative="1">
      <w:start w:val="1"/>
      <w:numFmt w:val="bullet"/>
      <w:lvlText w:val=""/>
      <w:lvlJc w:val="left"/>
      <w:pPr>
        <w:ind w:left="3654" w:hanging="360"/>
      </w:pPr>
      <w:rPr>
        <w:rFonts w:ascii="Symbol" w:hAnsi="Symbol" w:hint="default"/>
      </w:rPr>
    </w:lvl>
    <w:lvl w:ilvl="4" w:tplc="08130003" w:tentative="1">
      <w:start w:val="1"/>
      <w:numFmt w:val="bullet"/>
      <w:lvlText w:val="o"/>
      <w:lvlJc w:val="left"/>
      <w:pPr>
        <w:ind w:left="4374" w:hanging="360"/>
      </w:pPr>
      <w:rPr>
        <w:rFonts w:ascii="Courier New" w:hAnsi="Courier New" w:cs="Courier New" w:hint="default"/>
      </w:rPr>
    </w:lvl>
    <w:lvl w:ilvl="5" w:tplc="08130005" w:tentative="1">
      <w:start w:val="1"/>
      <w:numFmt w:val="bullet"/>
      <w:lvlText w:val=""/>
      <w:lvlJc w:val="left"/>
      <w:pPr>
        <w:ind w:left="5094" w:hanging="360"/>
      </w:pPr>
      <w:rPr>
        <w:rFonts w:ascii="Wingdings" w:hAnsi="Wingdings" w:hint="default"/>
      </w:rPr>
    </w:lvl>
    <w:lvl w:ilvl="6" w:tplc="08130001" w:tentative="1">
      <w:start w:val="1"/>
      <w:numFmt w:val="bullet"/>
      <w:lvlText w:val=""/>
      <w:lvlJc w:val="left"/>
      <w:pPr>
        <w:ind w:left="5814" w:hanging="360"/>
      </w:pPr>
      <w:rPr>
        <w:rFonts w:ascii="Symbol" w:hAnsi="Symbol" w:hint="default"/>
      </w:rPr>
    </w:lvl>
    <w:lvl w:ilvl="7" w:tplc="08130003" w:tentative="1">
      <w:start w:val="1"/>
      <w:numFmt w:val="bullet"/>
      <w:lvlText w:val="o"/>
      <w:lvlJc w:val="left"/>
      <w:pPr>
        <w:ind w:left="6534" w:hanging="360"/>
      </w:pPr>
      <w:rPr>
        <w:rFonts w:ascii="Courier New" w:hAnsi="Courier New" w:cs="Courier New" w:hint="default"/>
      </w:rPr>
    </w:lvl>
    <w:lvl w:ilvl="8" w:tplc="08130005" w:tentative="1">
      <w:start w:val="1"/>
      <w:numFmt w:val="bullet"/>
      <w:lvlText w:val=""/>
      <w:lvlJc w:val="left"/>
      <w:pPr>
        <w:ind w:left="7254" w:hanging="360"/>
      </w:pPr>
      <w:rPr>
        <w:rFonts w:ascii="Wingdings" w:hAnsi="Wingdings" w:hint="default"/>
      </w:rPr>
    </w:lvl>
  </w:abstractNum>
  <w:abstractNum w:abstractNumId="8"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2D7F232B"/>
    <w:multiLevelType w:val="hybridMultilevel"/>
    <w:tmpl w:val="DE4238EE"/>
    <w:lvl w:ilvl="0" w:tplc="08130001">
      <w:start w:val="1"/>
      <w:numFmt w:val="bullet"/>
      <w:lvlText w:val=""/>
      <w:lvlJc w:val="left"/>
      <w:pPr>
        <w:ind w:left="1440" w:hanging="360"/>
      </w:pPr>
      <w:rPr>
        <w:rFonts w:ascii="Symbol" w:hAnsi="Symbol" w:hint="default"/>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 w15:restartNumberingAfterBreak="0">
    <w:nsid w:val="333709DF"/>
    <w:multiLevelType w:val="hybridMultilevel"/>
    <w:tmpl w:val="CE0AFC7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AE199D"/>
    <w:multiLevelType w:val="hybridMultilevel"/>
    <w:tmpl w:val="9AFA0C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15"/>
  </w:num>
  <w:num w:numId="3">
    <w:abstractNumId w:val="6"/>
  </w:num>
  <w:num w:numId="4">
    <w:abstractNumId w:val="8"/>
  </w:num>
  <w:num w:numId="5">
    <w:abstractNumId w:val="2"/>
  </w:num>
  <w:num w:numId="6">
    <w:abstractNumId w:val="9"/>
  </w:num>
  <w:num w:numId="7">
    <w:abstractNumId w:val="16"/>
  </w:num>
  <w:num w:numId="8">
    <w:abstractNumId w:val="17"/>
  </w:num>
  <w:num w:numId="9">
    <w:abstractNumId w:val="0"/>
  </w:num>
  <w:num w:numId="10">
    <w:abstractNumId w:val="5"/>
  </w:num>
  <w:num w:numId="11">
    <w:abstractNumId w:val="13"/>
  </w:num>
  <w:num w:numId="12">
    <w:abstractNumId w:val="14"/>
  </w:num>
  <w:num w:numId="13">
    <w:abstractNumId w:val="1"/>
  </w:num>
  <w:num w:numId="14">
    <w:abstractNumId w:val="10"/>
  </w:num>
  <w:num w:numId="15">
    <w:abstractNumId w:val="19"/>
  </w:num>
  <w:num w:numId="16">
    <w:abstractNumId w:val="20"/>
  </w:num>
  <w:num w:numId="17">
    <w:abstractNumId w:val="12"/>
  </w:num>
  <w:num w:numId="18">
    <w:abstractNumId w:val="11"/>
  </w:num>
  <w:num w:numId="19">
    <w:abstractNumId w:val="7"/>
  </w:num>
  <w:num w:numId="20">
    <w:abstractNumId w:val="3"/>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D15BE"/>
    <w:rsid w:val="000E607C"/>
    <w:rsid w:val="000F33FD"/>
    <w:rsid w:val="000F36A0"/>
    <w:rsid w:val="001001E6"/>
    <w:rsid w:val="00102D16"/>
    <w:rsid w:val="00106AD0"/>
    <w:rsid w:val="00111BDE"/>
    <w:rsid w:val="001129AC"/>
    <w:rsid w:val="00112B99"/>
    <w:rsid w:val="00126F38"/>
    <w:rsid w:val="00131C88"/>
    <w:rsid w:val="0013216E"/>
    <w:rsid w:val="001373F8"/>
    <w:rsid w:val="001452DE"/>
    <w:rsid w:val="00166D90"/>
    <w:rsid w:val="00166F70"/>
    <w:rsid w:val="00187D94"/>
    <w:rsid w:val="0019390D"/>
    <w:rsid w:val="001A0739"/>
    <w:rsid w:val="001A1BB9"/>
    <w:rsid w:val="001B26F5"/>
    <w:rsid w:val="001B28BD"/>
    <w:rsid w:val="001B579B"/>
    <w:rsid w:val="001C3A57"/>
    <w:rsid w:val="001C5F45"/>
    <w:rsid w:val="001E032D"/>
    <w:rsid w:val="001E7437"/>
    <w:rsid w:val="00200214"/>
    <w:rsid w:val="00203BE0"/>
    <w:rsid w:val="002144DB"/>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D0A59"/>
    <w:rsid w:val="002E0F55"/>
    <w:rsid w:val="002F5B10"/>
    <w:rsid w:val="003153CA"/>
    <w:rsid w:val="00323CEA"/>
    <w:rsid w:val="00334DAC"/>
    <w:rsid w:val="00334E05"/>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37C9"/>
    <w:rsid w:val="0041485E"/>
    <w:rsid w:val="0041721B"/>
    <w:rsid w:val="00417611"/>
    <w:rsid w:val="00424A0A"/>
    <w:rsid w:val="00442933"/>
    <w:rsid w:val="00442C86"/>
    <w:rsid w:val="0045566B"/>
    <w:rsid w:val="00471E03"/>
    <w:rsid w:val="00480B00"/>
    <w:rsid w:val="004975B7"/>
    <w:rsid w:val="004A1B45"/>
    <w:rsid w:val="004A7BF8"/>
    <w:rsid w:val="004B2FE5"/>
    <w:rsid w:val="004B37F2"/>
    <w:rsid w:val="004B605B"/>
    <w:rsid w:val="004C0A87"/>
    <w:rsid w:val="004C4041"/>
    <w:rsid w:val="004C7778"/>
    <w:rsid w:val="004D254F"/>
    <w:rsid w:val="004D5021"/>
    <w:rsid w:val="004D510F"/>
    <w:rsid w:val="004D6A1C"/>
    <w:rsid w:val="004F3F8D"/>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A56D9"/>
    <w:rsid w:val="005B7B69"/>
    <w:rsid w:val="005C47ED"/>
    <w:rsid w:val="005C4F71"/>
    <w:rsid w:val="005D0780"/>
    <w:rsid w:val="005E571B"/>
    <w:rsid w:val="00602745"/>
    <w:rsid w:val="00603DBE"/>
    <w:rsid w:val="00606A5E"/>
    <w:rsid w:val="006123BF"/>
    <w:rsid w:val="00616657"/>
    <w:rsid w:val="00627825"/>
    <w:rsid w:val="00630B25"/>
    <w:rsid w:val="00631791"/>
    <w:rsid w:val="00671B2D"/>
    <w:rsid w:val="00694988"/>
    <w:rsid w:val="006A41FD"/>
    <w:rsid w:val="006A43B1"/>
    <w:rsid w:val="006B2010"/>
    <w:rsid w:val="006B3A5C"/>
    <w:rsid w:val="006B4F41"/>
    <w:rsid w:val="006C006A"/>
    <w:rsid w:val="006C5D07"/>
    <w:rsid w:val="006D23F3"/>
    <w:rsid w:val="006D4E52"/>
    <w:rsid w:val="006F1867"/>
    <w:rsid w:val="0070534A"/>
    <w:rsid w:val="00707DB3"/>
    <w:rsid w:val="00734357"/>
    <w:rsid w:val="007349CA"/>
    <w:rsid w:val="007504CE"/>
    <w:rsid w:val="00751378"/>
    <w:rsid w:val="00761B1F"/>
    <w:rsid w:val="00771085"/>
    <w:rsid w:val="00777E6A"/>
    <w:rsid w:val="00782C87"/>
    <w:rsid w:val="007A05E4"/>
    <w:rsid w:val="007A0AA9"/>
    <w:rsid w:val="007A7581"/>
    <w:rsid w:val="007B714D"/>
    <w:rsid w:val="007B74ED"/>
    <w:rsid w:val="007C079D"/>
    <w:rsid w:val="007C74C5"/>
    <w:rsid w:val="007E13BF"/>
    <w:rsid w:val="007E7479"/>
    <w:rsid w:val="007F106C"/>
    <w:rsid w:val="00803770"/>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65BFA"/>
    <w:rsid w:val="00975D63"/>
    <w:rsid w:val="009809BB"/>
    <w:rsid w:val="00984343"/>
    <w:rsid w:val="0099234D"/>
    <w:rsid w:val="00993FE1"/>
    <w:rsid w:val="009950D9"/>
    <w:rsid w:val="009A72A6"/>
    <w:rsid w:val="009A7BAF"/>
    <w:rsid w:val="009B2EB3"/>
    <w:rsid w:val="009B36D8"/>
    <w:rsid w:val="009C06B0"/>
    <w:rsid w:val="009C7387"/>
    <w:rsid w:val="009D6E03"/>
    <w:rsid w:val="009E41BE"/>
    <w:rsid w:val="009F24C8"/>
    <w:rsid w:val="00A000B4"/>
    <w:rsid w:val="00A015F1"/>
    <w:rsid w:val="00A07137"/>
    <w:rsid w:val="00A204AF"/>
    <w:rsid w:val="00A208A5"/>
    <w:rsid w:val="00A24F1F"/>
    <w:rsid w:val="00A32788"/>
    <w:rsid w:val="00A42F39"/>
    <w:rsid w:val="00A438FD"/>
    <w:rsid w:val="00A47825"/>
    <w:rsid w:val="00A47B25"/>
    <w:rsid w:val="00A86E8D"/>
    <w:rsid w:val="00A93EE9"/>
    <w:rsid w:val="00A976A4"/>
    <w:rsid w:val="00AB4B5A"/>
    <w:rsid w:val="00AC4817"/>
    <w:rsid w:val="00AD4214"/>
    <w:rsid w:val="00AD425D"/>
    <w:rsid w:val="00AD4D03"/>
    <w:rsid w:val="00AE1736"/>
    <w:rsid w:val="00AE2394"/>
    <w:rsid w:val="00AE4D16"/>
    <w:rsid w:val="00AE63A6"/>
    <w:rsid w:val="00B0160B"/>
    <w:rsid w:val="00B12A70"/>
    <w:rsid w:val="00B14595"/>
    <w:rsid w:val="00B162BE"/>
    <w:rsid w:val="00B26FFA"/>
    <w:rsid w:val="00B33253"/>
    <w:rsid w:val="00B47DDB"/>
    <w:rsid w:val="00B50B8B"/>
    <w:rsid w:val="00B62DE5"/>
    <w:rsid w:val="00B7021D"/>
    <w:rsid w:val="00B75DD5"/>
    <w:rsid w:val="00B76189"/>
    <w:rsid w:val="00B83105"/>
    <w:rsid w:val="00B85EB2"/>
    <w:rsid w:val="00B91AE0"/>
    <w:rsid w:val="00B95B0D"/>
    <w:rsid w:val="00BA5153"/>
    <w:rsid w:val="00BA7A4A"/>
    <w:rsid w:val="00BF2849"/>
    <w:rsid w:val="00C0050C"/>
    <w:rsid w:val="00C059E8"/>
    <w:rsid w:val="00C15D57"/>
    <w:rsid w:val="00C22AEB"/>
    <w:rsid w:val="00C24550"/>
    <w:rsid w:val="00C3094F"/>
    <w:rsid w:val="00C41544"/>
    <w:rsid w:val="00C42886"/>
    <w:rsid w:val="00C54072"/>
    <w:rsid w:val="00C556B8"/>
    <w:rsid w:val="00C5611F"/>
    <w:rsid w:val="00C57B42"/>
    <w:rsid w:val="00C63E29"/>
    <w:rsid w:val="00C753D4"/>
    <w:rsid w:val="00C91985"/>
    <w:rsid w:val="00C9491F"/>
    <w:rsid w:val="00C94B30"/>
    <w:rsid w:val="00C95213"/>
    <w:rsid w:val="00CA4BD1"/>
    <w:rsid w:val="00CA72B2"/>
    <w:rsid w:val="00CB10A3"/>
    <w:rsid w:val="00CB4AA9"/>
    <w:rsid w:val="00CB5966"/>
    <w:rsid w:val="00CC7512"/>
    <w:rsid w:val="00CD1757"/>
    <w:rsid w:val="00CD1D6B"/>
    <w:rsid w:val="00CD551D"/>
    <w:rsid w:val="00CE01E5"/>
    <w:rsid w:val="00CE1CBC"/>
    <w:rsid w:val="00CF020A"/>
    <w:rsid w:val="00CF53BD"/>
    <w:rsid w:val="00CF55F4"/>
    <w:rsid w:val="00CF5EBC"/>
    <w:rsid w:val="00CF6372"/>
    <w:rsid w:val="00D04389"/>
    <w:rsid w:val="00D10804"/>
    <w:rsid w:val="00D246FA"/>
    <w:rsid w:val="00D45DD5"/>
    <w:rsid w:val="00D51BBF"/>
    <w:rsid w:val="00D529DC"/>
    <w:rsid w:val="00D60CEA"/>
    <w:rsid w:val="00D612A5"/>
    <w:rsid w:val="00D658E1"/>
    <w:rsid w:val="00D80998"/>
    <w:rsid w:val="00D96236"/>
    <w:rsid w:val="00DA31AA"/>
    <w:rsid w:val="00DB4983"/>
    <w:rsid w:val="00DC237F"/>
    <w:rsid w:val="00DE0D95"/>
    <w:rsid w:val="00DE2A1B"/>
    <w:rsid w:val="00DE6136"/>
    <w:rsid w:val="00DE7A33"/>
    <w:rsid w:val="00DF113C"/>
    <w:rsid w:val="00DF4672"/>
    <w:rsid w:val="00DF53DB"/>
    <w:rsid w:val="00E024E1"/>
    <w:rsid w:val="00E14F17"/>
    <w:rsid w:val="00E36E1B"/>
    <w:rsid w:val="00E5244A"/>
    <w:rsid w:val="00E61B23"/>
    <w:rsid w:val="00E670CF"/>
    <w:rsid w:val="00E7150E"/>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33EAD"/>
    <w:rsid w:val="00F61C99"/>
    <w:rsid w:val="00F61F42"/>
    <w:rsid w:val="00F656E1"/>
    <w:rsid w:val="00FA3FAF"/>
    <w:rsid w:val="00FA6002"/>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 w:id="179262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ustomXml" Target="ink/ink2.xml"/><Relationship Id="rId26" Type="http://schemas.openxmlformats.org/officeDocument/2006/relationships/image" Target="media/image7.png"/><Relationship Id="rId39"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customXml" Target="ink/ink4.xml"/><Relationship Id="rId34" Type="http://schemas.openxmlformats.org/officeDocument/2006/relationships/image" Target="media/image11.png"/><Relationship Id="rId42"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0.png"/><Relationship Id="rId25" Type="http://schemas.openxmlformats.org/officeDocument/2006/relationships/customXml" Target="ink/ink6.xml"/><Relationship Id="rId33" Type="http://schemas.openxmlformats.org/officeDocument/2006/relationships/customXml" Target="ink/ink10.xml"/><Relationship Id="rId38" Type="http://schemas.openxmlformats.org/officeDocument/2006/relationships/customXml" Target="ink/ink13.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image" Target="media/image4.png"/><Relationship Id="rId29" Type="http://schemas.openxmlformats.org/officeDocument/2006/relationships/customXml" Target="ink/ink8.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image" Target="media/image10.png"/><Relationship Id="rId37" Type="http://schemas.openxmlformats.org/officeDocument/2006/relationships/image" Target="media/image12.png"/><Relationship Id="rId40"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customXml" Target="ink/ink5.xml"/><Relationship Id="rId28" Type="http://schemas.openxmlformats.org/officeDocument/2006/relationships/image" Target="media/image8.png"/><Relationship Id="rId36" Type="http://schemas.openxmlformats.org/officeDocument/2006/relationships/customXml" Target="ink/ink12.xml"/><Relationship Id="rId10" Type="http://schemas.openxmlformats.org/officeDocument/2006/relationships/footnotes" Target="footnotes.xml"/><Relationship Id="rId19" Type="http://schemas.openxmlformats.org/officeDocument/2006/relationships/customXml" Target="ink/ink3.xml"/><Relationship Id="rId31" Type="http://schemas.openxmlformats.org/officeDocument/2006/relationships/customXml" Target="ink/ink9.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 Id="rId22" Type="http://schemas.openxmlformats.org/officeDocument/2006/relationships/image" Target="media/image5.png"/><Relationship Id="rId27" Type="http://schemas.openxmlformats.org/officeDocument/2006/relationships/customXml" Target="ink/ink7.xml"/><Relationship Id="rId30" Type="http://schemas.openxmlformats.org/officeDocument/2006/relationships/image" Target="media/image9.png"/><Relationship Id="rId35" Type="http://schemas.openxmlformats.org/officeDocument/2006/relationships/customXml" Target="ink/ink1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15:17.484"/>
    </inkml:context>
    <inkml:brush xml:id="br0">
      <inkml:brushProperty name="width" value="0.05" units="cm"/>
      <inkml:brushProperty name="height" value="0.05" units="cm"/>
      <inkml:brushProperty name="ignorePressure" value="1"/>
    </inkml:brush>
  </inkml:definitions>
  <inkml:trace contextRef="#ctx0" brushRef="#br0">1 347,'7'-1,"0"0,-1-1,1 0,0 0,0-1,-1 0,1 0,4-4,14-5,53-18,-50 21,-1-2,0 0,0-2,1-3,-12 6,0 0,1 1,0 1,0 1,1 0,0 1,14-2,-11 3,0-1,-1-2,12-5,21-8,29 0,-65 16,0 0,-1-2,1 0,-1-1,-1-1,0 0,0-1,8-7,-18 12</inkml:trace>
  <inkml:trace contextRef="#ctx0" brushRef="#br0" timeOffset="910.73">755 367</inkml:trace>
  <inkml:trace contextRef="#ctx0" brushRef="#br0" timeOffset="2029.77">755 368,'18'-19,"-1"-1,-2-1,7-10,-13 20,1 1,1 0,0 1,0 0,1 1,0 0,12-6,6-4,-11 6,0 2,1 0,1 1,0 0,21-4,19-2,28-1,-39 7,-5-6,-38 12,0 0,0 0,1 1,-1 0,1 1,2-1,31-5,-30 3</inkml:trace>
  <inkml:trace contextRef="#ctx0" brushRef="#br0" timeOffset="5054.64">1510 348,'21'-18,"0"0,1 2,0 0,1 2,1 0,1 2,0 0,1 2,-10 3,18-9,1 3,20-5,-32 10,0-1,-1-1,10-6,22-10,99-52,-145 74</inkml:trace>
  <inkml:trace contextRef="#ctx0" brushRef="#br0" timeOffset="7923.96">2468 307,'0'0,"1"1,-1-1,0 1,0-1,1 1,-1-1,1 1,-1-1,0 0,1 1,-1-1,1 0,-1 1,1-1,-1 0,1 0,-1 1,1-1,-1 0,1 0,-1 0,1 0,-1 0,1 0,0 0,-1 0,1 0,21 2,-18-2,23-1,-1-1,1-1,0-1,-1-1,1-1,-2-2,1-1,-1 0,0-2,3-4,117-72,-136 81,-1 1,0-1,-1-1,0 1,0-1,0 0,2-4,26-26,-31 34,0-1,-1 0,0 0,0-1,0 1,0-1,-1 1,0-1,1-1,3-6,-3 4</inkml:trace>
  <inkml:trace contextRef="#ctx0" brushRef="#br0" timeOffset="10130.63">3215 347,'16'-2,"0"0,-1-2,1 0,-1 0,1-2,13-6,-8 3,6-3,0-1,-1-1,-1-1,-1-1,0-1,-1-2,2-2,36-32,-10 10,3-8,-47 45,0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17:51.490"/>
    </inkml:context>
    <inkml:brush xml:id="br0">
      <inkml:brushProperty name="width" value="0.05" units="cm"/>
      <inkml:brushProperty name="height" value="0.05" units="cm"/>
      <inkml:brushProperty name="ignorePressure" value="1"/>
    </inkml:brush>
  </inkml:definitions>
  <inkml:trace contextRef="#ctx0" brushRef="#br0">1 347,'7'-1,"0"0,-1-1,1 0,0 0,0-1,-1 0,1 0,4-4,14-5,53-18,-50 21,-1-2,0 0,0-2,1-3,-12 6,0 0,1 1,0 1,0 1,1 0,0 1,14-2,-11 3,0-1,-1-2,12-5,21-8,29 0,-65 16,0 0,-1-2,1 0,-1-1,-1-1,0 0,0-1,8-7,-18 12</inkml:trace>
  <inkml:trace contextRef="#ctx0" brushRef="#br0" timeOffset="1">755 367</inkml:trace>
  <inkml:trace contextRef="#ctx0" brushRef="#br0" timeOffset="2">755 368,'18'-19,"-1"-1,-2-1,7-10,-13 20,1 1,1 0,0 1,0 0,1 1,0 0,12-6,6-4,-11 6,0 2,1 0,1 1,0 0,21-4,19-2,28-1,-39 7,-5-6,-38 12,0 0,0 0,1 1,-1 0,1 1,2-1,31-5,-30 3</inkml:trace>
  <inkml:trace contextRef="#ctx0" brushRef="#br0" timeOffset="3">1510 348,'21'-18,"0"0,1 2,0 0,1 2,1 0,1 2,0 0,1 2,-10 3,18-9,1 3,20-5,-32 10,0-1,-1-1,10-6,22-10,99-52,-145 74</inkml:trace>
  <inkml:trace contextRef="#ctx0" brushRef="#br0" timeOffset="4">2468 307,'0'0,"1"1,-1-1,0 1,0-1,1 1,-1-1,1 1,-1-1,0 0,1 1,-1-1,1 0,-1 1,1-1,-1 0,1 0,-1 1,1-1,-1 0,1 0,-1 0,1 0,-1 0,1 0,0 0,-1 0,1 0,21 2,-18-2,23-1,-1-1,1-1,0-1,-1-1,1-1,-2-2,1-1,-1 0,0-2,3-4,117-72,-136 81,-1 1,0-1,-1-1,0 1,0-1,0 0,2-4,26-26,-31 34,0-1,-1 0,0 0,0-1,0 1,0-1,-1 1,0-1,1-1,3-6,-3 4</inkml:trace>
  <inkml:trace contextRef="#ctx0" brushRef="#br0" timeOffset="5">3215 347,'16'-2,"0"0,-1-2,1 0,-1 0,1-2,13-6,-8 3,6-3,0-1,-1-1,-1-1,-1-1,0-1,-1-2,2-2,36-32,-10 10,3-8,-47 45,0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19:20.315"/>
    </inkml:context>
    <inkml:brush xml:id="br0">
      <inkml:brushProperty name="width" value="0.05" units="cm"/>
      <inkml:brushProperty name="height" value="0.05" units="cm"/>
      <inkml:brushProperty name="ignorePressure" value="1"/>
    </inkml:brush>
  </inkml:definitions>
  <inkml:trace contextRef="#ctx0" brushRef="#br0">3062 33,'-35'2,"-1"2,1 2,0 1,0 2,1 1,-25 11,26-10,-9 2,28-9,0 0,0 1,0 0,1 1,0 1,-5 3,-59 38,20-12,-34 28,82-56,0 1,0 1,1 0,-5 9,-29 31,39-47,0 0,-1 0,1 0,-1-1,1 1,-1-1,0 0,0 0,0-1,0 1,0-1,-4 1,7-2,0 1,0-1,0 0,0 0,0 0,0-1,1 1,-1 0,0 0,0 0,0-1,0 1,0 0,1-1,-1 1,0-1,0 1,1-1,-1 1,0-1,1 1,-1-1,0 0,1 1,-1-1,1 0,-1 0,1 1,-1-1,1 0,0 0,-1 0,1 0,0 1,0-1,0 0,-1 0,1 0,0 0,0-1,0-1,0-1,0 1,0-1,0 1,1-1,-1 1,1-1,0 1,1-4,4-3</inkml:trace>
  <inkml:trace contextRef="#ctx0" brushRef="#br0" timeOffset="1506.03">2104 66,'-6'1,"0"0,0 0,0 0,0 1,0-1,0 2,0-1,1 0,-1 1,1 0,-2 2,-59 44,42-30,-56 37,-74 38,91-56,-24 6,43-23,31-15</inkml:trace>
  <inkml:trace contextRef="#ctx0" brushRef="#br0" timeOffset="2353.75">1479 22,'-4'0,"-1"0</inkml:trace>
  <inkml:trace contextRef="#ctx0" brushRef="#br0" timeOffset="3902.77">1425 43,'-149'47,"71"-21,-225 84,285-103,0 1,0 0,-9 7,-9 5,-42 27,69-41</inkml:trace>
  <inkml:trace contextRef="#ctx0" brushRef="#br0" timeOffset="5674.51">544 1,'-5'0,"0"1,0 0,1 0,-1 0,0 1,0 0,0 0,1 0,-1 0,1 1,0 0,0-1,0 2,0-1,0 0,1 1,-1 0,1 0,0 0,0 1,-3 1,1 1,-1-1,-1 0,1-1,-1 0,-5 4,-31 18,1 2,-26 23,2-1,15-16,35-25,-1 1,2 1,-1 0,1 1,-5 8,-8 7,19-21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19:16.834"/>
    </inkml:context>
    <inkml:brush xml:id="br0">
      <inkml:brushProperty name="width" value="0.05" units="cm"/>
      <inkml:brushProperty name="height" value="0.05" units="cm"/>
      <inkml:brushProperty name="ignorePressure" value="1"/>
    </inkml:brush>
  </inkml:definitions>
  <inkml:trace contextRef="#ctx0" brushRef="#br0">429 1,'-25'21,"-1"-1,-1 0,-11 4,-48 36,39-21,2 3,-25 30,13-14,49-48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23:36.417"/>
    </inkml:context>
    <inkml:brush xml:id="br0">
      <inkml:brushProperty name="width" value="0.05" units="cm"/>
      <inkml:brushProperty name="height" value="0.05" units="cm"/>
      <inkml:brushProperty name="ignorePressure" value="1"/>
    </inkml:brush>
  </inkml:definitions>
  <inkml:trace contextRef="#ctx0" brushRef="#br0">0 318,'39'0,"-17"2,0-2,1-1,-1 0,0-2,1 0,-1-2,-1 0,5-3,-11 1,0 0,-1 0,0-2,0 1,7-8,59-27,-60 29,1 1,1 1,-1 2,2 0,0 1,0 1,0 1,11-1,-24 5,34-11,-33 9,1 1,-1 1,1 0,0 1,0 0,0 0,7 1,-10 1</inkml:trace>
  <inkml:trace contextRef="#ctx0" brushRef="#br0" timeOffset="1679.77">884 386,'33'-3,"-1"0,-1-3,1 0,-1-2,22-9,19-4,-44 11,0-1,0-1,-1-1,14-10,10-5,-3 1,-1-1,16-15,-49 35,0 0,1 1,-1 0,1 1,1 1,-7 1,-1 2</inkml:trace>
  <inkml:trace contextRef="#ctx0" brushRef="#br0" timeOffset="3388.42">2144 240,'33'-13,"0"-1,6-5,24-11,-21 13,-13 5,-1 0,20-13,-27 13,1 1,0 1,12-2,-26 9</inkml:trace>
  <inkml:trace contextRef="#ctx0" brushRef="#br0" timeOffset="4993.38">2241 202,'-6'4,"-1"0,1 1,-1-2,0 1,-1-1,1 0,0-1,-1 0,-4 1,-5 2,-7 4,0 1,1 2,-2 1,-29 14,29-16,-35 18,52-24</inkml:trace>
  <inkml:trace contextRef="#ctx0" brushRef="#br0" timeOffset="6218.36">2519 316,'10'-1,"-1"-1,0 0,0 0,-1-1,1 0,0-1,2-1,13-5,12-6,0 0,1-4,-15 9,127-51,-76 30,-63 27</inkml:trace>
  <inkml:trace contextRef="#ctx0" brushRef="#br0" timeOffset="7486.53">3147 346,'24'-2,"0"-1,0-1,0-1,-1-1,20-8,11-3,-14 4,-2-2,25-13,42-16,-70 29,0-1,-1-2,20-14,38-21,-81 49,1 0,-1 0,1 1,0 0,0 1,2 0,46-11,-54 11</inkml:trace>
  <inkml:trace contextRef="#ctx0" brushRef="#br0" timeOffset="8607.72">3944 386,'10'-9,"0"1,0 1,1-1,0 2,1 0,-1 0,4 0,44-26,-25 12,2 1,0 2,25-8,38-18,-89 38,8-4,-1 1,1 0,1 2,8-2,-1-1,0 0,0-1,-1-2,16-10,-28 15,-2 1</inkml:trace>
  <inkml:trace contextRef="#ctx0" brushRef="#br0" timeOffset="10094.99">4723 356,'0'0,"0"1,0-1,1 0,-1 1,0-1,1 1,-1-1,1 0,-1 1,1-1,-1 0,0 1,1-1,-1 0,1 1,0-1,-1 0,1 0,-1 0,1 0,-1 0,1 0,-1 0,1 1,-1-2,1 1,0 0,-1 0,1 0,-1 0,1 0,-1 0,1 0,-1-1,1 1,-1 0,1 0,-1-1,1 1,-1 0,28-11,-25 10,119-53,-112 50,32-9,0-3,0-1,-1-2,33-21,-51 26,0 2,9-3,-13 6,-1 0,1-1,-2-1,6-5,21-7,-7 4,-26 12</inkml:trace>
  <inkml:trace contextRef="#ctx0" brushRef="#br0" timeOffset="11810">5435 385,'6'-1,"0"0,0-1,0 1,0-1,0 0,-1 0,1-1,-1 0,3-1,27-12,40-7,-29 9,-1-1,0-3,10-6,6-1,-41 18,-1-1,15-9,25-8,-45 20,0 0,-1-1,7-5,-14 7</inkml:trace>
  <inkml:trace contextRef="#ctx0" brushRef="#br0" timeOffset="13905.52">6139 375,'6'-1,"0"0,1 0,-1 0,0-1,0 0,0 0,0-1,0 0,0 0,4-3,56-42,-52 38,122-89,-112 82,-9 6,0 1,0 1,4-1,20-13,-28 16,0 1,0 0,10-3,92-40,-103 45</inkml:trace>
  <inkml:trace contextRef="#ctx0" brushRef="#br0" timeOffset="15439.6">6677 385,'1'0,"0"1,0-1,0 1,0-1,0 1,1-1,-1 0,0 1,0-1,0 0,1 0,-1 0,0 0,0 0,0 0,1 0,-1-1,0 1,0 0,1-1,29-9,-20 6,78-18,-59 16,0-2,-1 0,-1-2,1-1,-2-2,4-2,-22 10,58-36,2 2,29-8,-22 14,-2-3,2-5,-57 33,-11 6</inkml:trace>
  <inkml:trace contextRef="#ctx0" brushRef="#br0" timeOffset="17432.4">7485 386,'12'-2,"0"0,0 0,0-2,-1 1,1-1,-1-1,0 0,8-5,40-24,13-13,-35 22,1 1,1 2,1 1,6 0,174-76,-182 78,-28 14</inkml:trace>
  <inkml:trace contextRef="#ctx0" brushRef="#br0" timeOffset="19137.39">8359 347,'2'-3,"0"1,0-1,0 1,0-1,0 1,1 0,-1 0,0 0,1 0,0 0,-1 0,4-1,40-22,21-12,-2-3,1-4,19-27,-72 59,-9 8,0 0,1 0,-1 1,1-1,0 1,0 0,0 0,0 1,3-1,1-1,-1 0</inkml:trace>
  <inkml:trace contextRef="#ctx0" brushRef="#br0" timeOffset="20465.62">8803 338,'1'0,"1"1,0 0,0-1,0 1,0-1,0 1,-1-1,1 0,0 0,0 0,0 0,0 0,0 0,0-1,0 1,0-1,-1 1,1-1,0 1,0-1,1-1,38-17,70-36,-56 29,-4-8,-14 8,-29 21</inkml:trace>
  <inkml:trace contextRef="#ctx0" brushRef="#br0" timeOffset="22661.94">9227 359,'12'-11,"0"2,1 0,0 0,9-4,-7 4,0-1,0 0,8-8,-2 1,0 1,2 0,13-6,-9 6,-1-1,13-12,-10 7,2 1,1 0,20-13,-30 20,-12 8</inkml:trace>
  <inkml:trace contextRef="#ctx0" brushRef="#br0" timeOffset="24058.42">9678 357,'0'0,"1"0,-1 1,1-1,-1 1,1-1,-1 0,1 1,-1-1,1 0,-1 0,1 0,0 1,-1-1,1 0,0 0,-1 0,1 0,-1 0,1 0,0 0,-1 0,1 0,0 0,-1-1,1 1,-1 0,1 0,-1-1,1 1,0 0,-1 0,1-1,22-8,68-35,-45 20,1 3,43-14,-11 11,-1-5,-1-2,7-8,19-22,-93 56</inkml:trace>
  <inkml:trace contextRef="#ctx0" brushRef="#br0" timeOffset="25278.57">10410 358,'10'-9,"2"0,-1 1,1 1,1 0,-1 1,1 0,8-2,-4 1,-2 0,1 0,-1-2,14-9,55-45,53-43,-73 40,-53 57</inkml:trace>
  <inkml:trace contextRef="#ctx0" brushRef="#br0" timeOffset="26687.33">10899 367,'64'-33,"51"-24,-52 26,-46 21,-1 2,2 0,-1 1,1 0,1 1,31-6,7 0,-1-3,0-2,-2-3,0-2,1-3,3-16,-17 11,-33 24</inkml:trace>
  <inkml:trace contextRef="#ctx0" brushRef="#br0" timeOffset="28016.87">11592 376,'7'-2,"0"1,0-1,0-1,0 1,-1-1,1-1,-1 1,0-1,5-4,9-4,27-17,0-3,-3-2,14-15,-32 28,87-83,-107 98</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24:08.131"/>
    </inkml:context>
    <inkml:brush xml:id="br0">
      <inkml:brushProperty name="width" value="0.05" units="cm"/>
      <inkml:brushProperty name="height" value="0.05" units="cm"/>
      <inkml:brushProperty name="ignorePressure" value="1"/>
    </inkml:brush>
  </inkml:definitions>
  <inkml:trace contextRef="#ctx0" brushRef="#br0">1 407,'3'-4,"0"0,0 1,0-1,1 1,-1-1,1 1,0 0,0 1,4-3,3-2,29-26,32-33,-66 60</inkml:trace>
  <inkml:trace contextRef="#ctx0" brushRef="#br0" timeOffset="1848.64">242 457,'15'-10,"-1"1,0-2,-1 0,0-1,-1 0,0 0,1-5,20-18,-2 3,1 1,2 2,0 1,2 2,34-19,-60 40,-1-1,0 0,-1-1,1 0,-1 0,0-1,2-2,-3 1</inkml:trace>
  <inkml:trace contextRef="#ctx0" brushRef="#br0" timeOffset="3144.29">692 426,'2'0,"0"-1,1 1,-1-1,0 0,0 0,0 0,1 0,-1 0,0 0,0 0,-1-1,1 1,2-2,25-27,-17 18,126-111,-110 88,-26 30,2 0,-1 0,0 1,1-1,0 1,0 0,1 0,0-1,36-31,-35 30</inkml:trace>
  <inkml:trace contextRef="#ctx0" brushRef="#br0" timeOffset="5192.7">1078 419,'3'-2,"-1"1,1 0,-1-1,0 1,0-1,0 1,1-1,-2 0,1 0,0 0,0-1,5-4,39-32,0 3,3 1,10-3,157-84,-85 50,-103 53,-22 14,0 1,0 0,1 0,-1 0,1 1,3-1,-10 4,0 0,0-1,0 1,0 0,0 0,1 0,-1 0,0 0,0 0,0 0,0 0,0 0,1 0,-1 0,0 0,0 0,0 0,0-1,1 1,-1 1,0-1,0 0,0 0,0 0,0 0,1 0,-1 0,0 0,0 0,0 0,0 0,1 0,-1 0,0 0,0 0,0 1,0-1,0 0,0 0,0 0,1 0,-1 0,0 0,0 1,0-1,0 0,0 0,0 0,0 0,0 0,0 1,0-1,0 0,0 0,-6 12,-12 9,1-9,-1 0,-14 6,-1 0,25-13</inkml:trace>
  <inkml:trace contextRef="#ctx0" brushRef="#br0" timeOffset="7669.7">1886 185,'7'-4,"3"0,4-2,1 0,-1 0,-2-1,0 0,-1 0,-2 1</inkml:trace>
  <inkml:trace contextRef="#ctx0" brushRef="#br0" timeOffset="8108.61">2001 128</inkml:trace>
  <inkml:trace contextRef="#ctx0" brushRef="#br0" timeOffset="9446.74">1588 435,'4'-3,"0"0,1 1,-1-1,1 1,-1 0,4 0,8-5,0-1,54-27,57-40,-54 20,-44 32,0 2,7-3,34-29,-61 47</inkml:trace>
  <inkml:trace contextRef="#ctx0" brushRef="#br0" timeOffset="10566.95">2145 474,'6'-9,"0"0,1 1,0-1,0 1,1 1,3-4,13-13,25-25,2 2,28-18,-35 23,-35 31,0 2,1-1,1 2,-1-1,8-3,-9 6,0 1</inkml:trace>
  <inkml:trace contextRef="#ctx0" brushRef="#br0" timeOffset="11828.27">2550 455,'0'-4,"0"1,1-1,0 1,0 0,0-1,0 1,0 0,1 0,0 0,-1 0,1 0,0 0,0 0,2-1,39-38,-20 20,70-62,-12 12,-73 65,1 0,-1 0,2 1,-1 0,1 1,9-4,-10 5</inkml:trace>
  <inkml:trace contextRef="#ctx0" brushRef="#br0" timeOffset="12907.81">2983 445,'38'-18,"-2"-8,-3-1,0-2,-1 0,9-15,-33 35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24:51.623"/>
    </inkml:context>
    <inkml:brush xml:id="br0">
      <inkml:brushProperty name="width" value="0.05" units="cm"/>
      <inkml:brushProperty name="height" value="0.05" units="cm"/>
      <inkml:brushProperty name="ignorePressure" value="1"/>
    </inkml:brush>
  </inkml:definitions>
  <inkml:trace contextRef="#ctx0" brushRef="#br0">1 82,'0'-1,"2"-3,3-2,3 0,2-1,0 2,1-1,0-1,-1-1,0 1,0 1,0 0,0 2,-1-1,-1 2</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24:29.129"/>
    </inkml:context>
    <inkml:brush xml:id="br0">
      <inkml:brushProperty name="width" value="0.05" units="cm"/>
      <inkml:brushProperty name="height" value="0.05" units="cm"/>
      <inkml:brushProperty name="ignorePressure" value="1"/>
    </inkml:brush>
  </inkml:definitions>
  <inkml:trace contextRef="#ctx0" brushRef="#br0">1 352,'3'-1,"0"1,0-1,1 1,-1-1,0 0,0-1,0 1,0 0,-1-1,1 1,0-1,0 0,-1 0,36-32,-23 20,7-6,1 0,1 2,0 1,1 1,1 0,1 3,0 0,0 1,28-7,125-32,-160 46,-1 0,18 0,-33 4,9-1</inkml:trace>
  <inkml:trace contextRef="#ctx0" brushRef="#br0" timeOffset="1348.81">684 313,'61'-26,"1"2,1 3,31-6,-14 5,63-27,-124 40,0-1,-1-1,15-12,34-19,-53 35</inkml:trace>
  <inkml:trace contextRef="#ctx0" brushRef="#br0" timeOffset="10355.28">1454 313,'4'-1,"-1"0,1 0,0 0,0-1,0 0,-1 0,1 0,-1 0,2-2,11-5,287-144,-272 134,-1-1,17-15,28-19,-68 49</inkml:trace>
  <inkml:trace contextRef="#ctx0" brushRef="#br0" timeOffset="11376.7">1916 353,'7'0,"0"-1,0 0,0 0,-1 0,1-1,0 0,-1 0,1 0,-1-1,0 0,0 0,4-4,6-5,-1 0,0-1,9-11,22-20,-13 27,-14 9,-9 2</inkml:trace>
  <inkml:trace contextRef="#ctx0" brushRef="#br0" timeOffset="12128.46">2214 170,'2'-2,"-1"0,1 1,0 0,-1-1,1 1,0 0,0 0,0 0,0 0,0 0,0 1,0-1,1 1,1-1,7-3,-6 1,1-1,-1 0,0 0,0-1,0 1,-1-1,0 0,0 0,0-1,0 1,1-3,14-20,-12 19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24:25.498"/>
    </inkml:context>
    <inkml:brush xml:id="br0">
      <inkml:brushProperty name="width" value="0.05" units="cm"/>
      <inkml:brushProperty name="height" value="0.05" units="cm"/>
      <inkml:brushProperty name="ignorePressure" value="1"/>
    </inkml:brush>
  </inkml:definitions>
  <inkml:trace contextRef="#ctx0" brushRef="#br0">1 321,'4'-3,"0"0,0 0,0 1,1 0,-1 0,1 0,0 0,14-6,206-122,-219 126,216-115,-171 85,-42 28</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36:42.375"/>
    </inkml:context>
    <inkml:brush xml:id="br0">
      <inkml:brushProperty name="width" value="0.05" units="cm"/>
      <inkml:brushProperty name="height" value="0.05" units="cm"/>
      <inkml:brushProperty name="ignorePressure" value="1"/>
    </inkml:brush>
  </inkml:definitions>
  <inkml:trace contextRef="#ctx0" brushRef="#br0">0 325,'5'-1,"-1"-1,0 0,1 0,-1 0,0 0,0 0,0-1,-1 0,4-2,4-4,25-17,-1-1,10-13,-6 6,20-13,84-58,-135 99,-1-1</inkml:trace>
  <inkml:trace contextRef="#ctx0" brushRef="#br0" timeOffset="1709.66">260 301,'89'-92,"-62"68,1 1,1 2,1 1,16-6,-26 13,60-41,-70 49</inkml:trace>
  <inkml:trace contextRef="#ctx0" brushRef="#br0" timeOffset="3358.28">484 301,'3'0,"0"0,0-1,0 0,0 0,0 0,0 0,-1 0,1 0,0-1,0 0,-1 1,1-1,-1 0,2-2,35-36,-19 17,9-7,-21 20,1 0,0 1,1 1,0-1,0 1,9-4,-8 7</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37:21.728"/>
    </inkml:context>
    <inkml:brush xml:id="br0">
      <inkml:brushProperty name="width" value="0.05" units="cm"/>
      <inkml:brushProperty name="height" value="0.05" units="cm"/>
      <inkml:brushProperty name="ignorePressure" value="1"/>
    </inkml:brush>
  </inkml:definitions>
  <inkml:trace contextRef="#ctx0" brushRef="#br0">0 325,'5'-1,"-1"-1,0 0,1 0,-1 0,0 0,0 0,0-1,-1 0,4-2,4-4,25-17,-1-1,10-13,-6 6,20-13,84-58,-135 99,-1-1</inkml:trace>
  <inkml:trace contextRef="#ctx0" brushRef="#br0" timeOffset="1">260 301,'89'-92,"-62"68,1 1,1 2,1 1,16-6,-26 13,60-41,-70 49</inkml:trace>
  <inkml:trace contextRef="#ctx0" brushRef="#br0" timeOffset="2">484 301,'3'0,"0"0,0-1,0 0,0 0,0 0,0 0,-1 0,1 0,0-1,0 0,-1 1,1-1,-1 0,2-2,35-36,-19 17,9-7,-21 20,1 0,0 1,1 1,0-1,0 1,9-4,-8 7</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42:32.913"/>
    </inkml:context>
    <inkml:brush xml:id="br0">
      <inkml:brushProperty name="width" value="0.05" units="cm"/>
      <inkml:brushProperty name="height" value="0.05" units="cm"/>
      <inkml:brushProperty name="ignorePressure" value="1"/>
    </inkml:brush>
  </inkml:definitions>
  <inkml:trace contextRef="#ctx0" brushRef="#br0">294 0,'0'1,"0"-1,0 0,0 0,0 1,0-1,0 0,0 1,0-1,0 0,0 1,0-1,-1 0,1 0,0 1,0-1,0 0,0 0,0 1,-1-1,1 0,0 0,0 1,0-1,-1 0,1 0,0 0,0 1,-1-1,1 0,0 0,0 0,-1 0,1 0,0 0,0 1,-1-1,1 0,0 0,-15 10,-14 7,1 2,0 1,1 1,1 1,1 1,-9 13,19-19,-1-1,0-1,-4 1,12-9</inkml:trace>
  <inkml:trace contextRef="#ctx0" brushRef="#br0" timeOffset="1477.06">620 0,'-14'2,"1"1,-1 0,1 1,0 0,0 1,0 0,1 1,-10 6,14-8,-24 15,1 1,1 1,-16 14,-35 26,64-48,1 1,0 1,-11 13,18-19</inkml:trace>
  <inkml:trace contextRef="#ctx0" brushRef="#br0" timeOffset="2958.34">878 0,'0'2,"-1"-1,1 0,-1 0,0 1,0-1,1 0,-1 0,0 0,0 0,0 0,0 0,-1 0,1 0,0 0,0-1,0 1,-1 0,0 0,-30 14,27-13,-30 16,1 1,0 1,2 3,1 0,-28 27,49-41,1 1,0 0,0 0,1 0,-3 7,4-6</inkml:trace>
  <inkml:trace contextRef="#ctx0" brushRef="#br0" timeOffset="4088.54">1185 47,'-5'0,"-1"0,0 1,0 0,1 1,-1-1,0 1,1 0,0 1,-1-1,1 1,-54 35,3-1,22-19,2 2,0 1,2 1,-3 5,11-7,13-12</inkml:trace>
  <inkml:trace contextRef="#ctx0" brushRef="#br0" timeOffset="4937.33">1150 177,'0'2,"-2"3,-3 2,-2 2,-2-1,0 1,0 1,0 0,1 1,1-2</inkml:trace>
  <inkml:trace contextRef="#ctx0" brushRef="#br0" timeOffset="13407.34">235 389,'-6'1,"0"0,0 0,0 1,1 0,-1 1,0-1,1 1,0 0,0 0,0 1,0-1,0 1,1 0,0 0,-1 2,-30 22,23-20,1 0,1 2,0-1,0 1,1 1,-5 6,6-6</inkml:trace>
  <inkml:trace contextRef="#ctx0" brushRef="#br0" timeOffset="14391.63">620 412,'-3'2,"0"-1,0 1,0 1,0-1,0 0,1 1,-1-1,0 3,-10 6,-223 168,232-175,1 0,-1 0,1 0,-1 0,1 0,-1 3,1-2,0-1,0 0,0 1,0-1,-1-1,0 1,0 0,-50 34,41-31</inkml:trace>
  <inkml:trace contextRef="#ctx0" brushRef="#br0" timeOffset="15806.62">878 377,'-5'1,"1"1,-1-1,0 1,0 0,1 0,-1 1,1-1,0 1,0 0,0 0,0 0,0 1,-19 13,-12 4,1 1,1 2,1 1,1 2,2 1,-4 5,-24 27,47-52</inkml:trace>
  <inkml:trace contextRef="#ctx0" brushRef="#br0" timeOffset="17238.3">1126 459,'-5'1,"0"1,0 0,0 0,0 0,0 0,1 1,0-1,-1 1,-2 3,-10 5,-260 161,267-166,1-1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08T10:42:39.881"/>
    </inkml:context>
    <inkml:brush xml:id="br0">
      <inkml:brushProperty name="width" value="0.05" units="cm"/>
      <inkml:brushProperty name="height" value="0.05" units="cm"/>
      <inkml:brushProperty name="ignorePressure" value="1"/>
    </inkml:brush>
  </inkml:definitions>
  <inkml:trace contextRef="#ctx0" brushRef="#br0">294 1,'0'0,"0"1,0-1,1 1,-1 0,0-1,0 1,0-1,0 1,0 0,0-1,0 1,0-1,0 1,0 0,0-1,0 1,-1-1,1 1,0-1,0 1,-1-1,1 1,0-1,-1 1,1-1,0 1,-1-1,1 1,-1-1,1 1,-1-1,-12 20,-43 42,18-21,-21 31,12-14,39-47</inkml:trace>
  <inkml:trace contextRef="#ctx0" brushRef="#br0" timeOffset="797.94">599 69,'-2'2,"-1"3,-2 0,1 0</inkml:trace>
  <inkml:trace contextRef="#ctx0" brushRef="#br0" timeOffset="1434.9">552 117,'-5'4,"-1"-1,1 1,-1-1,1 1,-1-1,-1 0,-28 16,-39 40,-48 50,112-99</inkml:trace>
  <inkml:trace contextRef="#ctx0" brushRef="#br0" timeOffset="3045.7">1056 1,'-25'26,"-1"0,-2-2,0-1,-2-2,0 0,-1-2,-6 1,4-3,1 2,0 0,2 3,-14 12,2-4,33-22</inkml:trace>
  <inkml:trace contextRef="#ctx0" brushRef="#br0" timeOffset="4172.03">1162 153,'-2'1,"-3"4,-8 6,-4 4,-1 1,0-3,3 0,3-2,1-1,2-2,-1 1,-1 0,0-1,-1 0,0 1,0 0,2-1</inkml:trace>
  <inkml:trace contextRef="#ctx0" brushRef="#br0" timeOffset="14111.44">211 437,'0'6,"-1"0,-1 0,1 0,-1 0,0 0,0 0,-1 0,0-1,0 1,0-1,-2 2,-4 6,0-1,-1 1,-11 9,-9 6,-1-1,-33 22,54-43</inkml:trace>
  <inkml:trace contextRef="#ctx0" brushRef="#br0" timeOffset="15509.66">586 437,'-1'3,"1"0,-1 0,0 0,0 0,0 0,0 0,0 0,0-1,-1 1,1 0,-1-1,0 1,0-1,0 0,0 1,-1-1,-42 36,25-22,9-5,0 1,1 0,-9 12,11-13,0-1,-1 0,0 0,0 0,-8 4,9-7,0 1,0 0,1 0,0 0,-1 3,1-2,0 0,0-1,-1 0,0 0,-3 1,-29 26,32-28</inkml:trace>
  <inkml:trace contextRef="#ctx0" brushRef="#br0" timeOffset="16892.39">869 458,'-1'3,"-1"0,1 0,-1 1,0-1,0 0,0 0,0-1,0 1,-3 2,1 1,-114 128,26-29,81-92</inkml:trace>
  <inkml:trace contextRef="#ctx0" brushRef="#br0" timeOffset="18018.18">1186 493,'-4'0,"0"1,1 0,-1 0,1 0,-1 0,1 0,-1 1,1 0,0 0,0 0,0 0,0 0,0 0,0 1,0 0,-43 49,29-33,-29 37,33-38,-2 0,0-1,-1 0,-1-2,0 1,-7 2,-34 25,44-31</inkml:trace>
  <inkml:trace contextRef="#ctx0" brushRef="#br0" timeOffset="19249.68">1221 599,'0'2,"0"2,0 3,-2 1,-5 2,-3 1,-1 2,-2 0,0 0,2-1,3 1,0-1,1 0,-2 0,0-3,1-2</inkml:trace>
</inkml:ink>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49b243c3-5758-488d-a165-3d321439e892" ContentTypeId="0x0101006E2CD5CB49756845926F97DAE5E2F535"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3.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4.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5.xml><?xml version="1.0" encoding="utf-8"?>
<ds:datastoreItem xmlns:ds="http://schemas.openxmlformats.org/officeDocument/2006/customXml" ds:itemID="{706F54A3-1096-4816-B316-B74CE0B75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7</Pages>
  <Words>1801</Words>
  <Characters>9911</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2020-05-23T09:56:00Z</dcterms:created>
  <dcterms:modified xsi:type="dcterms:W3CDTF">2020-05-23T09:56:00Z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